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5B52FF" w:rsidRPr="00213414" w:rsidTr="00213414">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MONDAY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TUESDAY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WEDNESDAY</w:t>
            </w:r>
          </w:p>
          <w:p w:rsidR="005B52FF" w:rsidRPr="00213414" w:rsidRDefault="005B52FF" w:rsidP="00213414">
            <w:pPr>
              <w:spacing w:after="0" w:line="240" w:lineRule="auto"/>
              <w:jc w:val="center"/>
              <w:rPr>
                <w:rFonts w:ascii="Arial" w:hAnsi="Arial" w:cs="Arial"/>
                <w:b/>
                <w:color w:val="FFFFFF"/>
                <w:sz w:val="20"/>
                <w:szCs w:val="20"/>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THURSDAY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FRIDAY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r>
      <w:tr w:rsidR="005B52FF" w:rsidRPr="00213414" w:rsidTr="00213414">
        <w:trPr>
          <w:trHeight w:val="1068"/>
        </w:trPr>
        <w:tc>
          <w:tcPr>
            <w:tcW w:w="2391" w:type="dxa"/>
            <w:tcBorders>
              <w:top w:val="single" w:sz="4" w:space="0" w:color="FFFFFF"/>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Whole-grain Toasty O’s cereal, served with fresh orange slices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18"/>
              </w:rPr>
            </w:pPr>
            <w:r w:rsidRPr="00213414">
              <w:rPr>
                <w:rFonts w:ascii="Arial" w:hAnsi="Arial" w:cs="Arial"/>
                <w:color w:val="595959"/>
                <w:sz w:val="18"/>
                <w:szCs w:val="18"/>
              </w:rPr>
              <w:t>English muffin toasted with cinnamon-maple sun butter, served with</w:t>
            </w:r>
          </w:p>
          <w:p w:rsidR="005B52FF" w:rsidRPr="00213414" w:rsidRDefault="005B52FF" w:rsidP="00213414">
            <w:pPr>
              <w:spacing w:after="0"/>
              <w:rPr>
                <w:rFonts w:ascii="Arial" w:hAnsi="Arial" w:cs="Arial"/>
                <w:color w:val="595959"/>
                <w:sz w:val="18"/>
                <w:szCs w:val="18"/>
              </w:rPr>
            </w:pPr>
            <w:r w:rsidRPr="00213414">
              <w:rPr>
                <w:rFonts w:ascii="Arial" w:hAnsi="Arial" w:cs="Arial"/>
                <w:color w:val="595959"/>
                <w:sz w:val="18"/>
                <w:szCs w:val="18"/>
              </w:rPr>
              <w:t>apricots and 1% low-fat milk</w:t>
            </w:r>
          </w:p>
          <w:p w:rsidR="005B52FF" w:rsidRPr="00213414" w:rsidRDefault="005B52FF" w:rsidP="00213414">
            <w:pPr>
              <w:spacing w:after="0"/>
              <w:rPr>
                <w:rFonts w:ascii="Arial" w:hAnsi="Arial" w:cs="Arial"/>
                <w:color w:val="595959"/>
                <w:sz w:val="18"/>
                <w:szCs w:val="18"/>
              </w:rPr>
            </w:pP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Whole-grain French toast sticks, served with mixed berries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18"/>
              </w:rPr>
            </w:pPr>
            <w:r w:rsidRPr="00213414">
              <w:rPr>
                <w:rFonts w:ascii="Arial" w:hAnsi="Arial" w:cs="Arial"/>
                <w:color w:val="595959"/>
                <w:sz w:val="18"/>
                <w:szCs w:val="18"/>
              </w:rPr>
              <w:t xml:space="preserve">Whole-grain bagel toasted with cream cheese, served with applesauce and </w:t>
            </w:r>
          </w:p>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18"/>
              </w:rPr>
              <w:t>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Crispy rice cereal, served with fresh sliced bananas and 1% low-fat milk</w:t>
            </w:r>
          </w:p>
        </w:tc>
      </w:tr>
    </w:tbl>
    <w:p w:rsidR="005B52FF" w:rsidRPr="006D35A1" w:rsidRDefault="005B52FF" w:rsidP="006D35A1">
      <w:pPr>
        <w:spacing w:after="0"/>
        <w:rPr>
          <w:rFonts w:ascii="Arial" w:hAnsi="Arial" w:cs="Arial"/>
          <w:color w:val="424242"/>
          <w:sz w:val="16"/>
          <w:szCs w:val="16"/>
        </w:rPr>
      </w:pPr>
      <w:r>
        <w:rPr>
          <w:noProof/>
        </w:rPr>
        <w:pict>
          <v:shapetype id="_x0000_t202" coordsize="21600,21600" o:spt="202" path="m,l,21600r21600,l21600,xe">
            <v:stroke joinstyle="miter"/>
            <v:path gradientshapeok="t" o:connecttype="rect"/>
          </v:shapetype>
          <v:shape id="Text Box 4" o:spid="_x0000_s1029" type="#_x0000_t202" style="position:absolute;margin-left:-34.8pt;margin-top:-68.45pt;width:110.15pt;height:26.55pt;z-index:25164492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" filled="f" stroked="f">
            <v:textbox>
              <w:txbxContent>
                <w:p w:rsidR="005B52FF" w:rsidRPr="005209D5" w:rsidRDefault="005B52FF" w:rsidP="0072654C">
                  <w:pPr>
                    <w:spacing w:after="0"/>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r>
        <w:rPr>
          <w:noProof/>
        </w:rPr>
        <w:pict>
          <v:shape id="Text Box 2" o:spid="_x0000_s1030" type="#_x0000_t202" style="position:absolute;margin-left:223.5pt;margin-top:-174.1pt;width:298.5pt;height:51.7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" filled="f" stroked="f">
            <v:textbox>
              <w:txbxContent>
                <w:p w:rsidR="005B52FF" w:rsidRPr="00213414" w:rsidRDefault="005B52FF" w:rsidP="00E76E0F">
                  <w:pPr>
                    <w:spacing w:after="0"/>
                    <w:rPr>
                      <w:rFonts w:ascii="Arial" w:hAnsi="Arial" w:cs="Arial"/>
                      <w:b/>
                      <w:color w:val="FFFFFF"/>
                      <w:sz w:val="28"/>
                      <w:szCs w:val="28"/>
                    </w:rPr>
                  </w:pPr>
                  <w:r w:rsidRPr="00213414">
                    <w:rPr>
                      <w:rFonts w:ascii="Arial" w:hAnsi="Arial" w:cs="Arial"/>
                      <w:b/>
                      <w:color w:val="FFFFFF"/>
                      <w:sz w:val="28"/>
                      <w:szCs w:val="28"/>
                    </w:rPr>
                    <w:t>WEEK 1</w:t>
                  </w:r>
                </w:p>
                <w:p w:rsidR="005B52FF" w:rsidRPr="00213414" w:rsidRDefault="005B52FF" w:rsidP="00E76E0F">
                  <w:pPr>
                    <w:spacing w:after="0"/>
                    <w:rPr>
                      <w:rFonts w:ascii="Arial" w:hAnsi="Arial" w:cs="Arial"/>
                      <w:b/>
                      <w:color w:val="FFFFFF"/>
                      <w:sz w:val="24"/>
                      <w:szCs w:val="24"/>
                    </w:rPr>
                  </w:pPr>
                  <w:r>
                    <w:rPr>
                      <w:rFonts w:ascii="Arial" w:hAnsi="Arial" w:cs="Arial"/>
                      <w:b/>
                      <w:color w:val="FFFFFF"/>
                      <w:sz w:val="24"/>
                      <w:szCs w:val="24"/>
                    </w:rPr>
                    <w:t>CENTER 301241</w:t>
                  </w:r>
                </w:p>
              </w:txbxContent>
            </v:textbox>
          </v:shape>
        </w:pict>
      </w:r>
      <w:r>
        <w:rPr>
          <w:noProof/>
        </w:rPr>
        <w:pict>
          <v:shape id="Text Box 9" o:spid="_x0000_s1031" type="#_x0000_t202" style="position:absolute;margin-left:-34.7pt;margin-top:176.35pt;width:131.75pt;height:26.55pt;z-index:25164800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" filled="f" stroked="f">
            <v:textbox>
              <w:txbxContent>
                <w:p w:rsidR="005B52FF" w:rsidRPr="005209D5" w:rsidRDefault="005B52FF" w:rsidP="005209D5">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5B52FF" w:rsidRPr="005209D5" w:rsidRDefault="005B52FF">
                  <w:pPr>
                    <w:rPr>
                      <w:sz w:val="21"/>
                      <w:szCs w:val="21"/>
                    </w:rPr>
                  </w:pPr>
                </w:p>
              </w:txbxContent>
            </v:textbox>
            <w10:wrap anchorx="margin"/>
          </v:shape>
        </w:pict>
      </w:r>
      <w:r>
        <w:rPr>
          <w:noProof/>
        </w:rPr>
        <w:pict>
          <v:shape id="Text Box 7" o:spid="_x0000_s1032" type="#_x0000_t202" style="position:absolute;margin-left:-34.7pt;margin-top:141.55pt;width:131.75pt;height:18.2pt;z-index:2516459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" filled="f" stroked="f">
            <v:textbox>
              <w:txbxContent>
                <w:p w:rsidR="005B52FF" w:rsidRPr="005A2369" w:rsidRDefault="005B52FF" w:rsidP="005209D5">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w:r>
      <w:r>
        <w:rPr>
          <w:noProof/>
        </w:rPr>
        <w:pict>
          <v:shape id="Text Box 8" o:spid="_x0000_s1033" type="#_x0000_t202" style="position:absolute;margin-left:-34.8pt;margin-top:15.9pt;width:110.15pt;height:26.55pt;z-index:2516469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" filled="f" stroked="f">
            <v:textbox>
              <w:txbxContent>
                <w:p w:rsidR="005B52FF" w:rsidRPr="005209D5" w:rsidRDefault="005B52FF" w:rsidP="005209D5">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5B52FF" w:rsidRPr="00213414" w:rsidTr="00213414">
        <w:trPr>
          <w:trHeight w:val="544"/>
        </w:trPr>
        <w:tc>
          <w:tcPr>
            <w:tcW w:w="2430" w:type="dxa"/>
            <w:tcBorders>
              <w:top w:val="nil"/>
              <w:left w:val="nil"/>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Bean &amp; Cheese Burrito</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Chicken Teriyaki Bowl</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Cheese Pizza</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Spaghetti with Meat Sauce</w:t>
            </w:r>
          </w:p>
        </w:tc>
        <w:tc>
          <w:tcPr>
            <w:tcW w:w="2430" w:type="dxa"/>
            <w:tcBorders>
              <w:top w:val="nil"/>
              <w:left w:val="single" w:sz="4" w:space="0" w:color="FFFFFF"/>
              <w:bottom w:val="nil"/>
              <w:right w:val="nil"/>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Fish Sticks</w:t>
            </w:r>
          </w:p>
        </w:tc>
      </w:tr>
      <w:tr w:rsidR="005B52FF" w:rsidRPr="00213414" w:rsidTr="00213414">
        <w:trPr>
          <w:trHeight w:val="1300"/>
        </w:trPr>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Refried beans and cheese baked inside a flour tortilla, served with corn, fruit cocktail, and 1% low-fat milk</w:t>
            </w: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color w:val="595959"/>
              </w:rPr>
            </w:pP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Diced chicken served over whole-grain brown rice, with mixed vegetables, mango, and 1% low-fat milk</w:t>
            </w: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p>
        </w:tc>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bCs/>
                <w:color w:val="595959"/>
                <w:sz w:val="18"/>
                <w:szCs w:val="20"/>
              </w:rPr>
              <w:t>Cheese pizza with a whole-grain crust, served with tender steamed broccoli, pineapple,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Chicken crumble meat sauce poured over whole-grain pasta, served with fresh zucchini, apricots, and 1% low-fat milk</w:t>
            </w:r>
          </w:p>
          <w:p w:rsidR="005B52FF" w:rsidRPr="00213414" w:rsidRDefault="005B52FF" w:rsidP="00213414">
            <w:pPr>
              <w:spacing w:after="0"/>
              <w:rPr>
                <w:rFonts w:ascii="Arial" w:hAnsi="Arial" w:cs="Arial"/>
                <w:bCs/>
                <w:color w:val="595959"/>
                <w:sz w:val="18"/>
                <w:szCs w:val="20"/>
              </w:rPr>
            </w:pPr>
          </w:p>
        </w:tc>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color w:val="595959"/>
                <w:sz w:val="18"/>
                <w:szCs w:val="20"/>
              </w:rPr>
              <w:t xml:space="preserve">Whole-grain </w:t>
            </w:r>
            <w:r w:rsidRPr="00213414">
              <w:rPr>
                <w:rFonts w:ascii="Arial" w:hAnsi="Arial" w:cs="Arial"/>
                <w:bCs/>
                <w:color w:val="595959"/>
                <w:sz w:val="18"/>
                <w:szCs w:val="20"/>
              </w:rPr>
              <w:t>fish sticks served with fresh cucumber slices, strawberries, and 1% low-fat milk</w:t>
            </w:r>
          </w:p>
        </w:tc>
      </w:tr>
      <w:tr w:rsidR="005B52FF" w:rsidRPr="00213414" w:rsidTr="00213414">
        <w:trPr>
          <w:trHeight w:val="202"/>
        </w:trPr>
        <w:tc>
          <w:tcPr>
            <w:tcW w:w="2430" w:type="dxa"/>
            <w:tcBorders>
              <w:top w:val="nil"/>
              <w:left w:val="nil"/>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Teriyaki Bean &amp; Rice Bowl</w:t>
            </w: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Spaghetti, Marinara, &amp; Parmesan</w:t>
            </w:r>
          </w:p>
        </w:tc>
        <w:tc>
          <w:tcPr>
            <w:tcW w:w="2430" w:type="dxa"/>
            <w:tcBorders>
              <w:top w:val="nil"/>
              <w:left w:val="single" w:sz="4" w:space="0" w:color="FFFFFF"/>
              <w:bottom w:val="nil"/>
              <w:right w:val="nil"/>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Veggie Slider</w:t>
            </w:r>
          </w:p>
        </w:tc>
      </w:tr>
      <w:tr w:rsidR="005B52FF" w:rsidRPr="00213414" w:rsidTr="00213414">
        <w:trPr>
          <w:trHeight w:val="1073"/>
        </w:trPr>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Pr>
                <w:noProof/>
              </w:rPr>
              <w:pict>
                <v:shape id="Text Box 25" o:spid="_x0000_s1034" type="#_x0000_t202" style="position:absolute;margin-left:-142.45pt;margin-top:61.4pt;width:755.25pt;height:89.75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" filled="f" stroked="f" strokeweight=".5pt">
                  <v:textbox>
                    <w:txbxContent>
                      <w:p w:rsidR="005B52FF" w:rsidRPr="00213414" w:rsidRDefault="005B52FF" w:rsidP="00C601E5">
                        <w:pPr>
                          <w:spacing w:after="120"/>
                          <w:rPr>
                            <w:rFonts w:ascii="Arial" w:hAnsi="Arial" w:cs="Arial"/>
                            <w:color w:val="404040"/>
                            <w:sz w:val="8"/>
                            <w:szCs w:val="8"/>
                          </w:rPr>
                        </w:pPr>
                        <w:r w:rsidRPr="00213414">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5B52FF" w:rsidRPr="00351B27" w:rsidRDefault="005B52FF" w:rsidP="00C601E5">
                        <w:pPr>
                          <w:spacing w:after="120"/>
                          <w:rPr>
                            <w:rFonts w:ascii="Arial" w:hAnsi="Arial" w:cs="Arial"/>
                            <w:sz w:val="10"/>
                            <w:szCs w:val="10"/>
                          </w:rPr>
                        </w:pPr>
                        <w:r w:rsidRPr="00351B27">
                          <w:rPr>
                            <w:rFonts w:ascii="Arial" w:hAnsi="Arial" w:cs="Arial"/>
                            <w:b/>
                            <w:sz w:val="10"/>
                            <w:szCs w:val="10"/>
                          </w:rPr>
                          <w:t>Water is available to children throughout the day and at all meals and snacks. If no beverage is specified the beverage offered will be water.</w:t>
                        </w:r>
                        <w:r w:rsidRPr="00351B27">
                          <w:rPr>
                            <w:rFonts w:ascii="Arial" w:hAnsi="Arial" w:cs="Arial"/>
                            <w:b/>
                            <w:sz w:val="10"/>
                            <w:szCs w:val="10"/>
                          </w:rPr>
                          <w:br/>
                          <w:t xml:space="preserve">Children (age 12-24 months) are served whole milk. After 24 months, all children are served 1% milk. </w:t>
                        </w:r>
                      </w:p>
                      <w:p w:rsidR="005B52FF" w:rsidRPr="00213414" w:rsidRDefault="005B52FF" w:rsidP="00E45E2D">
                        <w:pPr>
                          <w:rPr>
                            <w:rFonts w:ascii="Arial" w:hAnsi="Arial" w:cs="Arial"/>
                            <w:color w:val="000000"/>
                            <w:sz w:val="10"/>
                            <w:szCs w:val="10"/>
                          </w:rPr>
                        </w:pPr>
                      </w:p>
                      <w:p w:rsidR="005B52FF" w:rsidRPr="00213414" w:rsidRDefault="005B52FF" w:rsidP="00E45E2D">
                        <w:pPr>
                          <w:rPr>
                            <w:rFonts w:ascii="Arial" w:hAnsi="Arial" w:cs="Arial"/>
                            <w:color w:val="000000"/>
                            <w:sz w:val="12"/>
                            <w:szCs w:val="14"/>
                          </w:rPr>
                        </w:pPr>
                      </w:p>
                    </w:txbxContent>
                  </v:textbox>
                  <w10:wrap anchorx="margin"/>
                </v:shape>
              </w:pict>
            </w:r>
            <w:r w:rsidRPr="00213414">
              <w:rPr>
                <w:rFonts w:ascii="Arial" w:hAnsi="Arial" w:cs="Arial"/>
                <w:bCs/>
                <w:color w:val="595959"/>
                <w:sz w:val="18"/>
                <w:szCs w:val="20"/>
              </w:rPr>
              <w:t>Yogurt and fresh sliced bananas</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i/>
                <w:color w:val="595959"/>
                <w:sz w:val="16"/>
                <w:szCs w:val="16"/>
              </w:rPr>
            </w:pPr>
            <w:r w:rsidRPr="00213414">
              <w:rPr>
                <w:rFonts w:ascii="Arial" w:hAnsi="Arial" w:cs="Arial"/>
                <w:bCs/>
                <w:color w:val="595959"/>
                <w:sz w:val="18"/>
                <w:szCs w:val="20"/>
              </w:rPr>
              <w:t>Cheese cubes and a crunchy snack mix of pretzels, Chex™ cereal, and cheese crackers</w:t>
            </w:r>
          </w:p>
          <w:p w:rsidR="005B52FF" w:rsidRPr="00213414" w:rsidRDefault="005B52FF" w:rsidP="00213414">
            <w:pPr>
              <w:spacing w:after="0"/>
              <w:rPr>
                <w:rFonts w:ascii="Arial" w:hAnsi="Arial" w:cs="Arial"/>
                <w:bCs/>
                <w:i/>
                <w:color w:val="595959"/>
                <w:sz w:val="16"/>
                <w:szCs w:val="16"/>
              </w:rPr>
            </w:pP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i/>
                <w:color w:val="595959"/>
                <w:sz w:val="16"/>
                <w:szCs w:val="16"/>
              </w:rPr>
            </w:pPr>
            <w:r w:rsidRPr="00213414">
              <w:rPr>
                <w:rFonts w:ascii="Arial" w:hAnsi="Arial" w:cs="Arial"/>
                <w:bCs/>
                <w:color w:val="595959"/>
                <w:sz w:val="18"/>
                <w:szCs w:val="20"/>
              </w:rPr>
              <w:t>Whole-grain graham crackers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Whole-grain breadstick and sliced cheese</w:t>
            </w:r>
          </w:p>
          <w:p w:rsidR="005B52FF" w:rsidRPr="00213414" w:rsidRDefault="005B52FF" w:rsidP="00213414">
            <w:pPr>
              <w:spacing w:after="0"/>
              <w:rPr>
                <w:rFonts w:ascii="Arial" w:hAnsi="Arial" w:cs="Arial"/>
                <w:bCs/>
                <w:color w:val="595959"/>
                <w:sz w:val="18"/>
                <w:szCs w:val="20"/>
              </w:rPr>
            </w:pP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Wheat crackers and hummus bean dip</w:t>
            </w:r>
          </w:p>
        </w:tc>
      </w:tr>
    </w:tbl>
    <w:p w:rsidR="005B52FF" w:rsidRPr="00DF7C4F" w:rsidRDefault="005B52FF" w:rsidP="00F5629D">
      <w:pPr>
        <w:spacing w:after="0"/>
        <w:rPr>
          <w:rFonts w:ascii="Arial" w:hAnsi="Arial" w:cs="Arial"/>
          <w:sz w:val="20"/>
          <w:szCs w:val="20"/>
        </w:rPr>
      </w:pPr>
    </w:p>
    <w:p w:rsidR="005B52FF" w:rsidRDefault="005B52FF" w:rsidP="006171AA">
      <w:pPr>
        <w:spacing w:after="0"/>
      </w:pPr>
    </w:p>
    <w:p w:rsidR="005B52FF" w:rsidRDefault="005B52FF" w:rsidP="002D4F78">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5B52FF" w:rsidRPr="00213414" w:rsidTr="00213414">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Pr>
                <w:noProof/>
              </w:rPr>
              <w:pict>
                <v:shape id="Text Box 11" o:spid="_x0000_s1035" type="#_x0000_t202" style="position:absolute;left:0;text-align:left;margin-left:127.45pt;margin-top:-121pt;width:327pt;height:86.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" filled="f" stroked="f">
                  <v:textbox>
                    <w:txbxContent>
                      <w:p w:rsidR="005B52FF" w:rsidRPr="00213414" w:rsidRDefault="005B52FF" w:rsidP="002D4F78">
                        <w:pPr>
                          <w:spacing w:after="0"/>
                          <w:rPr>
                            <w:rFonts w:ascii="Arial" w:hAnsi="Arial" w:cs="Arial"/>
                            <w:b/>
                            <w:color w:val="FFFFFF"/>
                            <w:sz w:val="28"/>
                            <w:szCs w:val="28"/>
                          </w:rPr>
                        </w:pPr>
                        <w:r w:rsidRPr="00213414">
                          <w:rPr>
                            <w:rFonts w:ascii="Arial" w:hAnsi="Arial" w:cs="Arial"/>
                            <w:b/>
                            <w:color w:val="FFFFFF"/>
                            <w:sz w:val="28"/>
                            <w:szCs w:val="28"/>
                          </w:rPr>
                          <w:t>WEEK 2</w:t>
                        </w:r>
                      </w:p>
                      <w:p w:rsidR="005B52FF" w:rsidRPr="00213414" w:rsidRDefault="005B52FF" w:rsidP="002D4F78">
                        <w:pPr>
                          <w:spacing w:after="0"/>
                          <w:rPr>
                            <w:rFonts w:ascii="Arial" w:hAnsi="Arial" w:cs="Arial"/>
                            <w:b/>
                            <w:color w:val="FFFFFF"/>
                            <w:sz w:val="24"/>
                            <w:szCs w:val="24"/>
                          </w:rPr>
                        </w:pPr>
                        <w:r>
                          <w:rPr>
                            <w:rFonts w:ascii="Arial" w:hAnsi="Arial" w:cs="Arial"/>
                            <w:b/>
                            <w:color w:val="FFFFFF"/>
                            <w:sz w:val="24"/>
                            <w:szCs w:val="24"/>
                          </w:rPr>
                          <w:t>CENTER 301241</w:t>
                        </w:r>
                      </w:p>
                    </w:txbxContent>
                  </v:textbox>
                </v:shape>
              </w:pict>
            </w:r>
            <w:r w:rsidRPr="00213414">
              <w:rPr>
                <w:rFonts w:ascii="Arial" w:hAnsi="Arial" w:cs="Arial"/>
                <w:b/>
                <w:color w:val="FFFFFF"/>
                <w:sz w:val="24"/>
                <w:szCs w:val="24"/>
              </w:rPr>
              <w:t>MONDAY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TUESDAY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WEDNESDAY</w:t>
            </w:r>
          </w:p>
          <w:p w:rsidR="005B52FF" w:rsidRPr="00213414" w:rsidRDefault="005B52FF" w:rsidP="00213414">
            <w:pPr>
              <w:spacing w:after="0" w:line="240" w:lineRule="auto"/>
              <w:jc w:val="center"/>
              <w:rPr>
                <w:rFonts w:ascii="Arial" w:hAnsi="Arial" w:cs="Arial"/>
                <w:b/>
                <w:color w:val="FFFFFF"/>
                <w:sz w:val="20"/>
                <w:szCs w:val="20"/>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THURSDAY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FRIDAY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r>
      <w:tr w:rsidR="005B52FF" w:rsidRPr="00213414" w:rsidTr="00213414">
        <w:trPr>
          <w:trHeight w:val="1068"/>
        </w:trPr>
        <w:tc>
          <w:tcPr>
            <w:tcW w:w="2391" w:type="dxa"/>
            <w:tcBorders>
              <w:top w:val="single" w:sz="4" w:space="0" w:color="FFFFFF"/>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Chex™ cereal, served with pears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20"/>
              </w:rPr>
            </w:pPr>
            <w:r w:rsidRPr="00213414">
              <w:rPr>
                <w:rFonts w:ascii="Arial" w:hAnsi="Arial" w:cs="Arial"/>
                <w:color w:val="595959"/>
                <w:sz w:val="18"/>
                <w:szCs w:val="20"/>
              </w:rPr>
              <w:t>Warm whole-grain breadstick served with cinnamon-maple sprinkle, fresh sliced bananas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Whole-grain pancakes, served with mixed berries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 xml:space="preserve">Whole-grain oatmeal, topped with raisins, fresh sliced bananas and 1% low-fat milk </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 xml:space="preserve"> Kix</w:t>
            </w:r>
            <w:r w:rsidRPr="00213414">
              <w:rPr>
                <w:rFonts w:ascii="Arial" w:hAnsi="Arial" w:cs="Arial"/>
                <w:color w:val="595959"/>
                <w:sz w:val="18"/>
                <w:szCs w:val="20"/>
                <w:vertAlign w:val="superscript"/>
              </w:rPr>
              <w:t>®</w:t>
            </w:r>
            <w:r w:rsidRPr="00213414">
              <w:rPr>
                <w:rFonts w:ascii="Arial" w:hAnsi="Arial" w:cs="Arial"/>
                <w:color w:val="595959"/>
                <w:sz w:val="18"/>
                <w:szCs w:val="20"/>
              </w:rPr>
              <w:t xml:space="preserve"> cereal, served with peaches and 1% low-fat milk</w:t>
            </w:r>
          </w:p>
        </w:tc>
      </w:tr>
    </w:tbl>
    <w:p w:rsidR="005B52FF" w:rsidRPr="009414C7" w:rsidRDefault="005B52FF" w:rsidP="002D4F78">
      <w:pPr>
        <w:spacing w:after="0"/>
        <w:rPr>
          <w:rFonts w:ascii="Arial" w:hAnsi="Arial" w:cs="Arial"/>
          <w:color w:val="424242"/>
          <w:sz w:val="16"/>
          <w:szCs w:val="16"/>
        </w:rPr>
      </w:pPr>
      <w:r>
        <w:rPr>
          <w:noProof/>
        </w:rPr>
        <w:pict>
          <v:shape id="Text Box 5" o:spid="_x0000_s1036" type="#_x0000_t202" style="position:absolute;margin-left:-34.8pt;margin-top:-75.95pt;width:110.15pt;height:26.55pt;z-index:25165004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" filled="f" stroked="f">
            <v:textbox>
              <w:txbxContent>
                <w:p w:rsidR="005B52FF" w:rsidRPr="005209D5" w:rsidRDefault="005B52FF"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p>
    <w:p w:rsidR="005B52FF" w:rsidRPr="00E61283" w:rsidRDefault="005B52FF" w:rsidP="002D4F78">
      <w:pPr>
        <w:spacing w:after="0"/>
        <w:rPr>
          <w:rFonts w:ascii="Arial" w:hAnsi="Arial" w:cs="Arial"/>
          <w:sz w:val="16"/>
          <w:szCs w:val="16"/>
        </w:rPr>
      </w:pPr>
      <w:r>
        <w:rPr>
          <w:noProof/>
        </w:rPr>
        <w:pict>
          <v:shape id="Text Box 13" o:spid="_x0000_s1037" type="#_x0000_t202" style="position:absolute;margin-left:-34.7pt;margin-top:197.35pt;width:131.75pt;height:26.55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" filled="f" stroked="f">
            <v:textbox>
              <w:txbxContent>
                <w:p w:rsidR="005B52FF" w:rsidRPr="005209D5" w:rsidRDefault="005B52FF"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5B52FF" w:rsidRPr="005209D5" w:rsidRDefault="005B52FF" w:rsidP="002D4F78">
                  <w:pPr>
                    <w:rPr>
                      <w:sz w:val="21"/>
                      <w:szCs w:val="21"/>
                    </w:rPr>
                  </w:pPr>
                </w:p>
              </w:txbxContent>
            </v:textbox>
            <w10:wrap anchorx="margin"/>
          </v:shape>
        </w:pict>
      </w:r>
      <w:r>
        <w:rPr>
          <w:noProof/>
        </w:rPr>
        <w:pict>
          <v:shape id="Text Box 12" o:spid="_x0000_s1038" type="#_x0000_t202" style="position:absolute;margin-left:-34.7pt;margin-top:161.05pt;width:131.75pt;height:18.2pt;z-index:2516510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" filled="f" stroked="f">
            <v:textbox>
              <w:txbxContent>
                <w:p w:rsidR="005B52FF" w:rsidRPr="005A2369" w:rsidRDefault="005B52FF"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w:r>
      <w:r>
        <w:rPr>
          <w:noProof/>
        </w:rPr>
        <w:pict>
          <v:shape id="Text Box 37" o:spid="_x0000_s1039" type="#_x0000_t202" style="position:absolute;margin-left:-36pt;margin-top:240pt;width:753pt;height:89.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" filled="f" stroked="f" strokeweight=".5pt">
            <v:textbox>
              <w:txbxContent>
                <w:p w:rsidR="005B52FF" w:rsidRPr="00213414" w:rsidRDefault="005B52FF" w:rsidP="00E11210">
                  <w:pPr>
                    <w:spacing w:after="120"/>
                    <w:rPr>
                      <w:rFonts w:ascii="Arial" w:hAnsi="Arial" w:cs="Arial"/>
                      <w:color w:val="404040"/>
                      <w:sz w:val="8"/>
                      <w:szCs w:val="8"/>
                    </w:rPr>
                  </w:pPr>
                  <w:r w:rsidRPr="00213414">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5B52FF" w:rsidRPr="00213414" w:rsidRDefault="005B52FF" w:rsidP="00E11210">
                  <w:pPr>
                    <w:spacing w:after="120" w:line="240" w:lineRule="auto"/>
                    <w:rPr>
                      <w:rFonts w:ascii="Arial" w:hAnsi="Arial" w:cs="Arial"/>
                      <w:color w:val="000000"/>
                      <w:sz w:val="10"/>
                      <w:szCs w:val="10"/>
                    </w:rPr>
                  </w:pPr>
                  <w:r w:rsidRPr="0078240E">
                    <w:rPr>
                      <w:rFonts w:ascii="Arial" w:hAnsi="Arial" w:cs="Arial"/>
                      <w:b/>
                      <w:sz w:val="10"/>
                      <w:szCs w:val="10"/>
                    </w:rPr>
                    <w:t>Water is available to children throughout the day and at all meals and snacks. If no beverage is specified the beverage offered will be water.</w:t>
                  </w:r>
                  <w:r w:rsidRPr="0078240E">
                    <w:rPr>
                      <w:rFonts w:ascii="Arial" w:hAnsi="Arial" w:cs="Arial"/>
                      <w:b/>
                      <w:sz w:val="10"/>
                      <w:szCs w:val="10"/>
                    </w:rPr>
                    <w:br/>
                  </w:r>
                  <w:r w:rsidRPr="00213414">
                    <w:rPr>
                      <w:rFonts w:ascii="Arial" w:hAnsi="Arial" w:cs="Arial"/>
                      <w:b/>
                      <w:color w:val="000000"/>
                      <w:sz w:val="10"/>
                      <w:szCs w:val="10"/>
                    </w:rPr>
                    <w:t xml:space="preserve">Children (age 12-24 months) are served whole milk. After 24 months, all children are served 1% milk. </w:t>
                  </w:r>
                </w:p>
                <w:p w:rsidR="005B52FF" w:rsidRPr="00213414" w:rsidRDefault="005B52FF" w:rsidP="00E11210">
                  <w:pPr>
                    <w:rPr>
                      <w:rFonts w:ascii="Arial" w:hAnsi="Arial" w:cs="Arial"/>
                      <w:color w:val="000000"/>
                      <w:sz w:val="10"/>
                      <w:szCs w:val="10"/>
                    </w:rPr>
                  </w:pPr>
                </w:p>
                <w:p w:rsidR="005B52FF" w:rsidRPr="00213414" w:rsidRDefault="005B52FF" w:rsidP="00E11210">
                  <w:pPr>
                    <w:rPr>
                      <w:rFonts w:ascii="Arial" w:hAnsi="Arial" w:cs="Arial"/>
                      <w:color w:val="000000"/>
                      <w:sz w:val="12"/>
                      <w:szCs w:val="14"/>
                    </w:rPr>
                  </w:pPr>
                </w:p>
              </w:txbxContent>
            </v:textbox>
          </v:shape>
        </w:pict>
      </w:r>
      <w:r>
        <w:rPr>
          <w:noProof/>
        </w:rPr>
        <w:pict>
          <v:shape id="Text Box 10" o:spid="_x0000_s1040" type="#_x0000_t202" style="position:absolute;margin-left:-34.8pt;margin-top:18.15pt;width:110.15pt;height:26.55pt;z-index:251652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" filled="f" stroked="f">
            <v:textbox>
              <w:txbxContent>
                <w:p w:rsidR="005B52FF" w:rsidRPr="005209D5" w:rsidRDefault="005B52FF"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5B52FF" w:rsidRPr="00213414" w:rsidTr="00213414">
        <w:trPr>
          <w:trHeight w:val="544"/>
        </w:trPr>
        <w:tc>
          <w:tcPr>
            <w:tcW w:w="2430" w:type="dxa"/>
            <w:tcBorders>
              <w:top w:val="nil"/>
              <w:left w:val="nil"/>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Mac ‘n’ Cheese with Refried Beans</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Sweet &amp; Sour Chicken Rice Bowl</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Mini Cheeseburger Slider</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Homemade Chicken &amp; Rice Casserole</w:t>
            </w:r>
          </w:p>
        </w:tc>
        <w:tc>
          <w:tcPr>
            <w:tcW w:w="2430" w:type="dxa"/>
            <w:tcBorders>
              <w:top w:val="nil"/>
              <w:left w:val="single" w:sz="4" w:space="0" w:color="FFFFFF"/>
              <w:bottom w:val="nil"/>
              <w:right w:val="nil"/>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 xml:space="preserve">Sun Butter &amp; Jelly </w:t>
            </w:r>
            <w:smartTag w:uri="urn:schemas-microsoft-com:office:smarttags" w:element="place">
              <w:r w:rsidRPr="00213414">
                <w:rPr>
                  <w:rFonts w:ascii="Arial" w:hAnsi="Arial" w:cs="Arial"/>
                  <w:b/>
                  <w:bCs/>
                  <w:color w:val="595959"/>
                  <w:sz w:val="16"/>
                  <w:szCs w:val="16"/>
                </w:rPr>
                <w:t>Sandwich</w:t>
              </w:r>
            </w:smartTag>
          </w:p>
        </w:tc>
      </w:tr>
      <w:tr w:rsidR="005B52FF" w:rsidRPr="00213414" w:rsidTr="00213414">
        <w:trPr>
          <w:trHeight w:val="1300"/>
        </w:trPr>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bCs/>
                <w:color w:val="595959"/>
                <w:sz w:val="18"/>
                <w:szCs w:val="20"/>
              </w:rPr>
              <w:t>Macaroni noodles, cheese, and refried beans served with green peas, apricots, an</w:t>
            </w:r>
            <w:bookmarkStart w:id="0" w:name="_GoBack"/>
            <w:bookmarkEnd w:id="0"/>
            <w:r w:rsidRPr="00213414">
              <w:rPr>
                <w:rFonts w:ascii="Arial" w:hAnsi="Arial" w:cs="Arial"/>
                <w:bCs/>
                <w:color w:val="595959"/>
                <w:sz w:val="18"/>
                <w:szCs w:val="20"/>
              </w:rPr>
              <w:t>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Diced chicken served over whole-grain brown rice, with a freshly mixed garden salad, pineapple, and </w:t>
            </w: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1% low-fat milk </w:t>
            </w: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Beef patty with cheese on a whole-grain bun, served with roasted potato wedges, peaches, and </w:t>
            </w:r>
          </w:p>
          <w:p w:rsidR="005B52FF" w:rsidRPr="00213414" w:rsidRDefault="005B52FF" w:rsidP="00213414">
            <w:pPr>
              <w:spacing w:after="0"/>
              <w:rPr>
                <w:color w:val="595959"/>
              </w:rPr>
            </w:pPr>
            <w:r w:rsidRPr="00213414">
              <w:rPr>
                <w:rFonts w:ascii="Arial" w:hAnsi="Arial" w:cs="Arial"/>
                <w:bCs/>
                <w:color w:val="595959"/>
                <w:sz w:val="18"/>
                <w:szCs w:val="20"/>
              </w:rPr>
              <w:t>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Diced chicken, cheese, and whole-grain brown rice casserole, served with mixed vegetables, fresh orange slices, and 1% low-fat milk</w:t>
            </w:r>
          </w:p>
          <w:p w:rsidR="005B52FF" w:rsidRPr="00213414" w:rsidRDefault="005B52FF" w:rsidP="00213414">
            <w:pPr>
              <w:spacing w:after="0"/>
              <w:rPr>
                <w:rFonts w:ascii="Arial" w:hAnsi="Arial" w:cs="Arial"/>
                <w:bCs/>
                <w:color w:val="595959"/>
                <w:sz w:val="18"/>
                <w:szCs w:val="20"/>
              </w:rPr>
            </w:pPr>
          </w:p>
        </w:tc>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bCs/>
                <w:color w:val="595959"/>
                <w:sz w:val="18"/>
                <w:szCs w:val="20"/>
              </w:rPr>
              <w:t>Sun butter and jelly sandwich on whole-grain bread, served with yogurt, fresh carrot sticks, fresh apple slices, and 1% low-fat milk</w:t>
            </w:r>
          </w:p>
        </w:tc>
      </w:tr>
      <w:tr w:rsidR="005B52FF" w:rsidRPr="00213414" w:rsidTr="00213414">
        <w:trPr>
          <w:trHeight w:val="319"/>
        </w:trPr>
        <w:tc>
          <w:tcPr>
            <w:tcW w:w="2430" w:type="dxa"/>
            <w:tcBorders>
              <w:top w:val="nil"/>
              <w:left w:val="nil"/>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Sweet &amp; Sour Bean &amp; Rice Bowl</w:t>
            </w: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Veggie Slider</w:t>
            </w: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Cheesy Rice Casserole</w:t>
            </w:r>
          </w:p>
        </w:tc>
        <w:tc>
          <w:tcPr>
            <w:tcW w:w="2430" w:type="dxa"/>
            <w:tcBorders>
              <w:top w:val="nil"/>
              <w:left w:val="single" w:sz="4" w:space="0" w:color="FFFFFF"/>
              <w:bottom w:val="nil"/>
              <w:right w:val="nil"/>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p>
        </w:tc>
      </w:tr>
      <w:tr w:rsidR="005B52FF" w:rsidRPr="00213414" w:rsidTr="00213414">
        <w:trPr>
          <w:trHeight w:val="1073"/>
        </w:trPr>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Applesauce and whole-grain graham crackers </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i/>
                <w:color w:val="595959"/>
                <w:sz w:val="16"/>
                <w:szCs w:val="16"/>
              </w:rPr>
            </w:pPr>
            <w:r w:rsidRPr="00213414">
              <w:rPr>
                <w:rFonts w:ascii="Arial" w:hAnsi="Arial" w:cs="Arial"/>
                <w:bCs/>
                <w:color w:val="595959"/>
                <w:sz w:val="18"/>
                <w:szCs w:val="20"/>
              </w:rPr>
              <w:t>Cereal mix of Toasty O’s, Kix</w:t>
            </w:r>
            <w:r w:rsidRPr="00213414">
              <w:rPr>
                <w:rFonts w:ascii="Arial" w:hAnsi="Arial" w:cs="Arial"/>
                <w:bCs/>
                <w:color w:val="595959"/>
                <w:sz w:val="18"/>
                <w:szCs w:val="20"/>
                <w:vertAlign w:val="superscript"/>
              </w:rPr>
              <w:t>®</w:t>
            </w:r>
            <w:r w:rsidRPr="00213414">
              <w:rPr>
                <w:rFonts w:ascii="Arial" w:hAnsi="Arial" w:cs="Arial"/>
                <w:bCs/>
                <w:color w:val="595959"/>
                <w:sz w:val="18"/>
                <w:szCs w:val="20"/>
              </w:rPr>
              <w:t>, and Chex™ cereals, served with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Fresh celery and carrot sticks, served with cheese crackers </w:t>
            </w:r>
          </w:p>
          <w:p w:rsidR="005B52FF" w:rsidRPr="00213414" w:rsidRDefault="005B52FF" w:rsidP="00213414">
            <w:pPr>
              <w:spacing w:after="0"/>
              <w:rPr>
                <w:rFonts w:ascii="Arial" w:hAnsi="Arial" w:cs="Arial"/>
                <w:bCs/>
                <w:i/>
                <w:color w:val="595959"/>
                <w:sz w:val="16"/>
                <w:szCs w:val="16"/>
              </w:rPr>
            </w:pP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Yogurt and mango</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color w:val="595959"/>
                <w:sz w:val="18"/>
                <w:szCs w:val="20"/>
              </w:rPr>
              <w:t>Whole-grain Toasty O’s cereal served with 1% low-fat milk</w:t>
            </w:r>
          </w:p>
        </w:tc>
      </w:tr>
    </w:tbl>
    <w:p w:rsidR="005B52FF" w:rsidRDefault="005B52FF">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5B52FF" w:rsidRPr="00213414" w:rsidTr="00213414">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Pr>
                <w:noProof/>
              </w:rPr>
              <w:pict>
                <v:shape id="Text Box 18" o:spid="_x0000_s1041" type="#_x0000_t202" style="position:absolute;left:0;text-align:left;margin-left:128.2pt;margin-top:-121pt;width:358.5pt;height:98.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" filled="f" stroked="f">
                  <v:textbox>
                    <w:txbxContent>
                      <w:p w:rsidR="005B52FF" w:rsidRPr="00213414" w:rsidRDefault="005B52FF" w:rsidP="002D4F78">
                        <w:pPr>
                          <w:spacing w:after="0"/>
                          <w:rPr>
                            <w:rFonts w:ascii="Arial" w:hAnsi="Arial" w:cs="Arial"/>
                            <w:b/>
                            <w:color w:val="FFFFFF"/>
                            <w:sz w:val="28"/>
                            <w:szCs w:val="28"/>
                          </w:rPr>
                        </w:pPr>
                        <w:r w:rsidRPr="00213414">
                          <w:rPr>
                            <w:rFonts w:ascii="Arial" w:hAnsi="Arial" w:cs="Arial"/>
                            <w:b/>
                            <w:color w:val="FFFFFF"/>
                            <w:sz w:val="28"/>
                            <w:szCs w:val="28"/>
                          </w:rPr>
                          <w:t>WEEK 3</w:t>
                        </w:r>
                      </w:p>
                      <w:p w:rsidR="005B52FF" w:rsidRPr="00213414" w:rsidRDefault="005B52FF" w:rsidP="002D4F78">
                        <w:pPr>
                          <w:spacing w:after="0"/>
                          <w:rPr>
                            <w:rFonts w:ascii="Arial" w:hAnsi="Arial" w:cs="Arial"/>
                            <w:b/>
                            <w:color w:val="FFFFFF"/>
                            <w:sz w:val="24"/>
                            <w:szCs w:val="24"/>
                          </w:rPr>
                        </w:pPr>
                        <w:r>
                          <w:rPr>
                            <w:rFonts w:ascii="Arial" w:hAnsi="Arial" w:cs="Arial"/>
                            <w:b/>
                            <w:color w:val="FFFFFF"/>
                            <w:sz w:val="24"/>
                            <w:szCs w:val="24"/>
                          </w:rPr>
                          <w:t>CENTER 301241</w:t>
                        </w:r>
                      </w:p>
                    </w:txbxContent>
                  </v:textbox>
                </v:shape>
              </w:pict>
            </w:r>
            <w:r w:rsidRPr="00213414">
              <w:rPr>
                <w:rFonts w:ascii="Arial" w:hAnsi="Arial" w:cs="Arial"/>
                <w:b/>
                <w:color w:val="FFFFFF"/>
                <w:sz w:val="24"/>
                <w:szCs w:val="24"/>
              </w:rPr>
              <w:t>MONDAY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TUESDAY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WEDNESDAY</w:t>
            </w:r>
          </w:p>
          <w:p w:rsidR="005B52FF" w:rsidRPr="00213414" w:rsidRDefault="005B52FF" w:rsidP="00213414">
            <w:pPr>
              <w:spacing w:after="0" w:line="240" w:lineRule="auto"/>
              <w:jc w:val="center"/>
              <w:rPr>
                <w:rFonts w:ascii="Arial" w:hAnsi="Arial" w:cs="Arial"/>
                <w:b/>
                <w:color w:val="FFFFFF"/>
                <w:sz w:val="20"/>
                <w:szCs w:val="20"/>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THURSDAY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FRIDAY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r>
      <w:tr w:rsidR="005B52FF" w:rsidRPr="00213414" w:rsidTr="00213414">
        <w:trPr>
          <w:trHeight w:val="1068"/>
        </w:trPr>
        <w:tc>
          <w:tcPr>
            <w:tcW w:w="2391" w:type="dxa"/>
            <w:tcBorders>
              <w:top w:val="single" w:sz="4" w:space="0" w:color="FFFFFF"/>
              <w:left w:val="nil"/>
              <w:bottom w:val="nil"/>
              <w:right w:val="nil"/>
            </w:tcBorders>
          </w:tcPr>
          <w:p w:rsidR="005B52FF" w:rsidRPr="00213414" w:rsidRDefault="005B52FF" w:rsidP="00213414">
            <w:pPr>
              <w:spacing w:after="0"/>
              <w:rPr>
                <w:rFonts w:ascii="Arial" w:hAnsi="Arial" w:cs="Arial"/>
                <w:color w:val="595959"/>
                <w:sz w:val="18"/>
                <w:szCs w:val="20"/>
              </w:rPr>
            </w:pPr>
            <w:r w:rsidRPr="00213414">
              <w:rPr>
                <w:rFonts w:ascii="Arial" w:hAnsi="Arial" w:cs="Arial"/>
                <w:color w:val="595959"/>
                <w:sz w:val="18"/>
                <w:szCs w:val="20"/>
              </w:rPr>
              <w:t xml:space="preserve">Corn Flakes cereal, served with blueberries and </w:t>
            </w:r>
          </w:p>
          <w:p w:rsidR="005B52FF" w:rsidRPr="00213414" w:rsidRDefault="005B52FF" w:rsidP="00213414">
            <w:pPr>
              <w:spacing w:after="0"/>
              <w:rPr>
                <w:rFonts w:ascii="Arial" w:hAnsi="Arial" w:cs="Arial"/>
                <w:color w:val="595959"/>
                <w:sz w:val="18"/>
                <w:szCs w:val="20"/>
              </w:rPr>
            </w:pPr>
            <w:r w:rsidRPr="00213414">
              <w:rPr>
                <w:rFonts w:ascii="Arial" w:hAnsi="Arial" w:cs="Arial"/>
                <w:color w:val="595959"/>
                <w:sz w:val="18"/>
                <w:szCs w:val="20"/>
              </w:rPr>
              <w:t>1% low-fat milk</w:t>
            </w: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color w:val="424242"/>
                <w:sz w:val="18"/>
                <w:szCs w:val="20"/>
              </w:rPr>
            </w:pP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Warm whole-grain biscuits, served with peaches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20"/>
              </w:rPr>
            </w:pPr>
            <w:r w:rsidRPr="00213414">
              <w:rPr>
                <w:rFonts w:ascii="Arial" w:hAnsi="Arial" w:cs="Arial"/>
                <w:color w:val="595959"/>
                <w:sz w:val="18"/>
                <w:szCs w:val="20"/>
              </w:rPr>
              <w:t xml:space="preserve">Whole-grain bagel toasted with cream cheese, served with strawberries and </w:t>
            </w:r>
          </w:p>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Whole-grain French toast sticks, served with apricots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Chex™ cereal, served with fresh sliced bananas and 1% low-fat milk</w:t>
            </w:r>
          </w:p>
        </w:tc>
      </w:tr>
    </w:tbl>
    <w:p w:rsidR="005B52FF" w:rsidRPr="009414C7" w:rsidRDefault="005B52FF" w:rsidP="002D4F78">
      <w:pPr>
        <w:spacing w:after="0"/>
        <w:rPr>
          <w:rFonts w:ascii="Arial" w:hAnsi="Arial" w:cs="Arial"/>
          <w:color w:val="424242"/>
          <w:sz w:val="16"/>
          <w:szCs w:val="16"/>
        </w:rPr>
      </w:pPr>
      <w:r>
        <w:rPr>
          <w:noProof/>
        </w:rPr>
        <w:pict>
          <v:shape id="Text Box 16" o:spid="_x0000_s1042" type="#_x0000_t202" style="position:absolute;margin-left:-34.8pt;margin-top:-60.95pt;width:110.15pt;height:26.55pt;z-index:2516551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" filled="f" stroked="f">
            <v:textbox>
              <w:txbxContent>
                <w:p w:rsidR="005B52FF" w:rsidRPr="005209D5" w:rsidRDefault="005B52FF"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p>
    <w:p w:rsidR="005B52FF" w:rsidRPr="00E61283" w:rsidRDefault="005B52FF" w:rsidP="002D4F78">
      <w:pPr>
        <w:spacing w:after="0"/>
        <w:rPr>
          <w:rFonts w:ascii="Arial" w:hAnsi="Arial" w:cs="Arial"/>
          <w:sz w:val="16"/>
          <w:szCs w:val="16"/>
        </w:rPr>
      </w:pPr>
      <w:r>
        <w:rPr>
          <w:noProof/>
        </w:rPr>
        <w:pict>
          <v:shape id="Text Box 20" o:spid="_x0000_s1043" type="#_x0000_t202" style="position:absolute;margin-left:-34.7pt;margin-top:198.1pt;width:131.75pt;height:26.55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" filled="f" stroked="f">
            <v:textbox>
              <w:txbxContent>
                <w:p w:rsidR="005B52FF" w:rsidRPr="005209D5" w:rsidRDefault="005B52FF"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5B52FF" w:rsidRPr="005209D5" w:rsidRDefault="005B52FF" w:rsidP="002D4F78">
                  <w:pPr>
                    <w:rPr>
                      <w:sz w:val="21"/>
                      <w:szCs w:val="21"/>
                    </w:rPr>
                  </w:pPr>
                </w:p>
              </w:txbxContent>
            </v:textbox>
            <w10:wrap anchorx="margin"/>
          </v:shape>
        </w:pict>
      </w:r>
      <w:r>
        <w:rPr>
          <w:noProof/>
        </w:rPr>
        <w:pict>
          <v:shape id="Text Box 19" o:spid="_x0000_s1044" type="#_x0000_t202" style="position:absolute;margin-left:-34.7pt;margin-top:160.85pt;width:131.75pt;height:18.2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" filled="f" stroked="f">
            <v:textbox>
              <w:txbxContent>
                <w:p w:rsidR="005B52FF" w:rsidRPr="005A2369" w:rsidRDefault="005B52FF"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w:r>
      <w:r>
        <w:rPr>
          <w:noProof/>
        </w:rPr>
        <w:pict>
          <v:shape id="Text Box 38" o:spid="_x0000_s1045" type="#_x0000_t202" style="position:absolute;margin-left:-36.7pt;margin-top:242.35pt;width:751.5pt;height:89.75pt;z-index:-2516459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" filled="f" stroked="f" strokeweight=".5pt">
            <v:textbox>
              <w:txbxContent>
                <w:p w:rsidR="005B52FF" w:rsidRPr="00213414" w:rsidRDefault="005B52FF" w:rsidP="002D38AF">
                  <w:pPr>
                    <w:spacing w:after="120"/>
                    <w:rPr>
                      <w:rFonts w:ascii="Arial" w:hAnsi="Arial" w:cs="Arial"/>
                      <w:color w:val="404040"/>
                      <w:sz w:val="8"/>
                      <w:szCs w:val="8"/>
                    </w:rPr>
                  </w:pPr>
                  <w:r w:rsidRPr="00213414">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5B52FF" w:rsidRPr="00213414" w:rsidRDefault="005B52FF" w:rsidP="002D38AF">
                  <w:pPr>
                    <w:spacing w:after="120" w:line="240" w:lineRule="auto"/>
                    <w:rPr>
                      <w:rFonts w:ascii="Arial" w:hAnsi="Arial" w:cs="Arial"/>
                      <w:color w:val="000000"/>
                      <w:sz w:val="10"/>
                      <w:szCs w:val="10"/>
                    </w:rPr>
                  </w:pPr>
                  <w:r w:rsidRPr="005A2369">
                    <w:rPr>
                      <w:rFonts w:ascii="Arial" w:hAnsi="Arial" w:cs="Arial"/>
                      <w:b/>
                      <w:sz w:val="10"/>
                      <w:szCs w:val="10"/>
                    </w:rPr>
                    <w:t>Water is available to children throughout the day and at all meals and snacks. If no beverage is specified the beverage offered will be water.</w:t>
                  </w:r>
                  <w:r w:rsidRPr="005A2369">
                    <w:rPr>
                      <w:rFonts w:ascii="Arial" w:hAnsi="Arial" w:cs="Arial"/>
                      <w:b/>
                      <w:sz w:val="10"/>
                      <w:szCs w:val="10"/>
                    </w:rPr>
                    <w:br/>
                  </w:r>
                  <w:r w:rsidRPr="00213414">
                    <w:rPr>
                      <w:rFonts w:ascii="Arial" w:hAnsi="Arial" w:cs="Arial"/>
                      <w:b/>
                      <w:color w:val="000000"/>
                      <w:sz w:val="10"/>
                      <w:szCs w:val="10"/>
                    </w:rPr>
                    <w:t xml:space="preserve">Children (age 12-24 months) are served whole milk. After 24 months, all children are served 1% milk. </w:t>
                  </w:r>
                </w:p>
                <w:p w:rsidR="005B52FF" w:rsidRPr="00213414" w:rsidRDefault="005B52FF" w:rsidP="002D38AF">
                  <w:pPr>
                    <w:rPr>
                      <w:rFonts w:ascii="Arial" w:hAnsi="Arial" w:cs="Arial"/>
                      <w:color w:val="000000"/>
                      <w:sz w:val="10"/>
                      <w:szCs w:val="10"/>
                    </w:rPr>
                  </w:pPr>
                </w:p>
                <w:p w:rsidR="005B52FF" w:rsidRPr="00213414" w:rsidRDefault="005B52FF" w:rsidP="002D38AF">
                  <w:pPr>
                    <w:rPr>
                      <w:rFonts w:ascii="Arial" w:hAnsi="Arial" w:cs="Arial"/>
                      <w:color w:val="000000"/>
                      <w:sz w:val="12"/>
                      <w:szCs w:val="14"/>
                    </w:rPr>
                  </w:pPr>
                </w:p>
              </w:txbxContent>
            </v:textbox>
            <w10:wrap anchorx="margin"/>
          </v:shape>
        </w:pict>
      </w:r>
      <w:r>
        <w:rPr>
          <w:noProof/>
        </w:rPr>
        <w:pict>
          <v:shape id="Text Box 17" o:spid="_x0000_s1046" type="#_x0000_t202" style="position:absolute;margin-left:-31.05pt;margin-top:17.4pt;width:110.15pt;height:26.55pt;z-index:2516572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" filled="f" stroked="f">
            <v:textbox>
              <w:txbxContent>
                <w:p w:rsidR="005B52FF" w:rsidRPr="005209D5" w:rsidRDefault="005B52FF"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5B52FF" w:rsidRPr="00213414" w:rsidTr="00213414">
        <w:trPr>
          <w:trHeight w:val="544"/>
        </w:trPr>
        <w:tc>
          <w:tcPr>
            <w:tcW w:w="2430" w:type="dxa"/>
            <w:tcBorders>
              <w:top w:val="nil"/>
              <w:left w:val="nil"/>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Veggie Pizza</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Homemade Chicken &amp; Pasta Casserole</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 xml:space="preserve">Hot </w:t>
            </w:r>
            <w:smartTag w:uri="urn:schemas-microsoft-com:office:smarttags" w:element="country-region">
              <w:r w:rsidRPr="00213414">
                <w:rPr>
                  <w:rFonts w:ascii="Arial" w:hAnsi="Arial" w:cs="Arial"/>
                  <w:b/>
                  <w:bCs/>
                  <w:color w:val="595959"/>
                  <w:sz w:val="16"/>
                  <w:szCs w:val="16"/>
                </w:rPr>
                <w:t>Turkey</w:t>
              </w:r>
            </w:smartTag>
            <w:r w:rsidRPr="00213414">
              <w:rPr>
                <w:rFonts w:ascii="Arial" w:hAnsi="Arial" w:cs="Arial"/>
                <w:b/>
                <w:bCs/>
                <w:color w:val="595959"/>
                <w:sz w:val="16"/>
                <w:szCs w:val="16"/>
              </w:rPr>
              <w:t xml:space="preserve"> </w:t>
            </w:r>
            <w:smartTag w:uri="urn:schemas-microsoft-com:office:smarttags" w:element="place">
              <w:r w:rsidRPr="00213414">
                <w:rPr>
                  <w:rFonts w:ascii="Arial" w:hAnsi="Arial" w:cs="Arial"/>
                  <w:b/>
                  <w:bCs/>
                  <w:color w:val="595959"/>
                  <w:sz w:val="16"/>
                  <w:szCs w:val="16"/>
                </w:rPr>
                <w:t>Sandwich</w:t>
              </w:r>
            </w:smartTag>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Crispy Chicken Burrito</w:t>
            </w:r>
          </w:p>
        </w:tc>
        <w:tc>
          <w:tcPr>
            <w:tcW w:w="2430" w:type="dxa"/>
            <w:tcBorders>
              <w:top w:val="nil"/>
              <w:left w:val="single" w:sz="4" w:space="0" w:color="FFFFFF"/>
              <w:bottom w:val="nil"/>
              <w:right w:val="nil"/>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Egg Breakfast Biscuit</w:t>
            </w:r>
          </w:p>
        </w:tc>
      </w:tr>
      <w:tr w:rsidR="005B52FF" w:rsidRPr="00213414" w:rsidTr="00213414">
        <w:trPr>
          <w:trHeight w:val="1300"/>
        </w:trPr>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bCs/>
                <w:color w:val="595959"/>
                <w:sz w:val="18"/>
                <w:szCs w:val="20"/>
              </w:rPr>
              <w:t xml:space="preserve">Cheese pizza with a whole-grain crust, served with mixed vegetables, pineapple, and 1% low-fat milk </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Diced chicken, cheese, and whole-grain pasta casserole, served with peas and carrots, fruit cocktail, and 1% low-fat milk</w:t>
            </w: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p>
        </w:tc>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bCs/>
                <w:color w:val="595959"/>
                <w:sz w:val="18"/>
                <w:szCs w:val="20"/>
              </w:rPr>
              <w:t>Hot turkey sandwich on whole-grain bread, served with mashed potatoes, mango,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18"/>
              </w:rPr>
              <w:t>Chicken crumble and cheese baked in a flour tortilla, served with corn, blueberries, and 1% low-fat milk</w:t>
            </w:r>
            <w:r w:rsidRPr="00213414">
              <w:rPr>
                <w:rFonts w:ascii="Arial" w:hAnsi="Arial" w:cs="Arial"/>
                <w:bCs/>
                <w:color w:val="595959"/>
                <w:sz w:val="18"/>
                <w:szCs w:val="20"/>
              </w:rPr>
              <w:t xml:space="preserve"> </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Egg on a whole-grain biscuit, served with steamed green beans, fresh orange slices, and 1% low-fat milk </w:t>
            </w:r>
          </w:p>
          <w:p w:rsidR="005B52FF" w:rsidRPr="00213414" w:rsidRDefault="005B52FF" w:rsidP="00213414">
            <w:pPr>
              <w:spacing w:after="0"/>
              <w:rPr>
                <w:color w:val="595959"/>
              </w:rPr>
            </w:pPr>
          </w:p>
        </w:tc>
      </w:tr>
      <w:tr w:rsidR="005B52FF" w:rsidRPr="00213414" w:rsidTr="00213414">
        <w:trPr>
          <w:trHeight w:val="355"/>
        </w:trPr>
        <w:tc>
          <w:tcPr>
            <w:tcW w:w="2430" w:type="dxa"/>
            <w:tcBorders>
              <w:top w:val="nil"/>
              <w:left w:val="nil"/>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Cheesy Pasta Casserole</w:t>
            </w: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 xml:space="preserve">Veggie Slider </w:t>
            </w:r>
            <w:smartTag w:uri="urn:schemas-microsoft-com:office:smarttags" w:element="place">
              <w:r w:rsidRPr="00213414">
                <w:rPr>
                  <w:rFonts w:ascii="Arial" w:hAnsi="Arial" w:cs="Arial"/>
                  <w:b/>
                  <w:color w:val="424242"/>
                  <w:sz w:val="14"/>
                  <w:szCs w:val="14"/>
                </w:rPr>
                <w:t>Sandwich</w:t>
              </w:r>
            </w:smartTag>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Crispy Cheese Quesadilla</w:t>
            </w:r>
          </w:p>
        </w:tc>
        <w:tc>
          <w:tcPr>
            <w:tcW w:w="2430" w:type="dxa"/>
            <w:tcBorders>
              <w:top w:val="nil"/>
              <w:left w:val="single" w:sz="4" w:space="0" w:color="FFFFFF"/>
              <w:bottom w:val="nil"/>
              <w:right w:val="nil"/>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p>
        </w:tc>
      </w:tr>
      <w:tr w:rsidR="005B52FF" w:rsidRPr="00213414" w:rsidTr="00213414">
        <w:trPr>
          <w:trHeight w:val="1073"/>
        </w:trPr>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Whole-grain breadstick and hummus bean dip </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i/>
                <w:color w:val="595959"/>
                <w:sz w:val="16"/>
                <w:szCs w:val="16"/>
              </w:rPr>
            </w:pPr>
            <w:r w:rsidRPr="00213414">
              <w:rPr>
                <w:rFonts w:ascii="Arial" w:hAnsi="Arial" w:cs="Arial"/>
                <w:bCs/>
                <w:color w:val="595959"/>
                <w:sz w:val="18"/>
                <w:szCs w:val="20"/>
              </w:rPr>
              <w:t>Vanilla wafers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20"/>
              </w:rPr>
            </w:pPr>
          </w:p>
          <w:p w:rsidR="005B52FF" w:rsidRPr="00213414" w:rsidRDefault="005B52FF" w:rsidP="00213414">
            <w:pPr>
              <w:spacing w:after="0"/>
              <w:rPr>
                <w:rFonts w:ascii="Arial" w:hAnsi="Arial" w:cs="Arial"/>
                <w:bCs/>
                <w:i/>
                <w:color w:val="595959"/>
                <w:sz w:val="16"/>
                <w:szCs w:val="16"/>
              </w:rPr>
            </w:pPr>
            <w:r w:rsidRPr="00213414">
              <w:rPr>
                <w:rFonts w:ascii="Arial" w:hAnsi="Arial" w:cs="Arial"/>
                <w:color w:val="595959"/>
                <w:sz w:val="18"/>
                <w:szCs w:val="20"/>
              </w:rPr>
              <w:t>Fresh broccoli and cheese cubes</w:t>
            </w:r>
            <w:r w:rsidRPr="00213414">
              <w:rPr>
                <w:rFonts w:ascii="Arial" w:hAnsi="Arial" w:cs="Arial"/>
                <w:bCs/>
                <w:color w:val="595959"/>
                <w:sz w:val="18"/>
                <w:szCs w:val="20"/>
              </w:rPr>
              <w:t xml:space="preserve"> </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Yogurt and granola</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Fresh apple slices and sun butter </w:t>
            </w:r>
          </w:p>
          <w:p w:rsidR="005B52FF" w:rsidRPr="00213414" w:rsidRDefault="005B52FF" w:rsidP="00213414">
            <w:pPr>
              <w:spacing w:after="0"/>
              <w:rPr>
                <w:rFonts w:ascii="Arial" w:hAnsi="Arial" w:cs="Arial"/>
                <w:bCs/>
                <w:color w:val="595959"/>
                <w:sz w:val="18"/>
                <w:szCs w:val="20"/>
              </w:rPr>
            </w:pPr>
          </w:p>
        </w:tc>
      </w:tr>
    </w:tbl>
    <w:p w:rsidR="005B52FF" w:rsidRDefault="005B52FF"/>
    <w:p w:rsidR="005B52FF" w:rsidRDefault="005B52FF" w:rsidP="006171AA">
      <w:pPr>
        <w:spacing w:after="0"/>
      </w:pPr>
    </w:p>
    <w:p w:rsidR="005B52FF" w:rsidRDefault="005B52FF">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5B52FF" w:rsidRPr="00213414" w:rsidTr="00213414">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Pr>
                <w:noProof/>
              </w:rPr>
              <w:pict>
                <v:shape id="Text Box 26" o:spid="_x0000_s1047" type="#_x0000_t202" style="position:absolute;left:0;text-align:left;margin-left:128.2pt;margin-top:-121pt;width:352.5pt;height:97.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" filled="f" stroked="f">
                  <v:textbox>
                    <w:txbxContent>
                      <w:p w:rsidR="005B52FF" w:rsidRPr="00213414" w:rsidRDefault="005B52FF" w:rsidP="002D4F78">
                        <w:pPr>
                          <w:spacing w:after="0"/>
                          <w:rPr>
                            <w:rFonts w:ascii="Arial" w:hAnsi="Arial" w:cs="Arial"/>
                            <w:b/>
                            <w:color w:val="FFFFFF"/>
                            <w:sz w:val="28"/>
                            <w:szCs w:val="28"/>
                          </w:rPr>
                        </w:pPr>
                        <w:r w:rsidRPr="00213414">
                          <w:rPr>
                            <w:rFonts w:ascii="Arial" w:hAnsi="Arial" w:cs="Arial"/>
                            <w:b/>
                            <w:color w:val="FFFFFF"/>
                            <w:sz w:val="28"/>
                            <w:szCs w:val="28"/>
                          </w:rPr>
                          <w:t>WEEK 4</w:t>
                        </w:r>
                      </w:p>
                      <w:p w:rsidR="005B52FF" w:rsidRPr="00213414" w:rsidRDefault="005B52FF" w:rsidP="002D4F78">
                        <w:pPr>
                          <w:spacing w:after="0"/>
                          <w:rPr>
                            <w:rFonts w:ascii="Arial" w:hAnsi="Arial" w:cs="Arial"/>
                            <w:b/>
                            <w:color w:val="FFFFFF"/>
                            <w:sz w:val="24"/>
                            <w:szCs w:val="24"/>
                          </w:rPr>
                        </w:pPr>
                        <w:r>
                          <w:rPr>
                            <w:rFonts w:ascii="Arial" w:hAnsi="Arial" w:cs="Arial"/>
                            <w:b/>
                            <w:color w:val="FFFFFF"/>
                            <w:sz w:val="24"/>
                            <w:szCs w:val="24"/>
                          </w:rPr>
                          <w:t>CENTER 301241</w:t>
                        </w:r>
                      </w:p>
                    </w:txbxContent>
                  </v:textbox>
                </v:shape>
              </w:pict>
            </w:r>
            <w:r w:rsidRPr="00213414">
              <w:rPr>
                <w:rFonts w:ascii="Arial" w:hAnsi="Arial" w:cs="Arial"/>
                <w:b/>
                <w:color w:val="FFFFFF"/>
                <w:sz w:val="24"/>
                <w:szCs w:val="24"/>
              </w:rPr>
              <w:t>MONDAY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TUESDAY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WEDNESDAY</w:t>
            </w:r>
          </w:p>
          <w:p w:rsidR="005B52FF" w:rsidRPr="00213414" w:rsidRDefault="005B52FF" w:rsidP="00213414">
            <w:pPr>
              <w:spacing w:after="0" w:line="240" w:lineRule="auto"/>
              <w:jc w:val="center"/>
              <w:rPr>
                <w:rFonts w:ascii="Arial" w:hAnsi="Arial" w:cs="Arial"/>
                <w:b/>
                <w:color w:val="FFFFFF"/>
                <w:sz w:val="20"/>
                <w:szCs w:val="20"/>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THURSDAY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FRIDAY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r>
      <w:tr w:rsidR="005B52FF" w:rsidRPr="00213414" w:rsidTr="00213414">
        <w:trPr>
          <w:trHeight w:val="1068"/>
        </w:trPr>
        <w:tc>
          <w:tcPr>
            <w:tcW w:w="2391" w:type="dxa"/>
            <w:tcBorders>
              <w:top w:val="single" w:sz="4" w:space="0" w:color="FFFFFF"/>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Crispy rice cereal, served with pears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20"/>
              </w:rPr>
            </w:pPr>
            <w:r w:rsidRPr="00213414">
              <w:rPr>
                <w:rFonts w:ascii="Arial" w:hAnsi="Arial" w:cs="Arial"/>
                <w:color w:val="595959"/>
                <w:sz w:val="18"/>
                <w:szCs w:val="20"/>
              </w:rPr>
              <w:t>Cinnamon-maple flavored whole-grain oatmeal, served with peaches and 1% low-fat milk</w:t>
            </w:r>
          </w:p>
          <w:p w:rsidR="005B52FF" w:rsidRPr="00213414" w:rsidRDefault="005B52FF" w:rsidP="00213414">
            <w:pPr>
              <w:spacing w:after="0"/>
              <w:rPr>
                <w:rFonts w:ascii="Arial" w:hAnsi="Arial" w:cs="Arial"/>
                <w:color w:val="595959"/>
                <w:sz w:val="16"/>
                <w:szCs w:val="16"/>
              </w:rPr>
            </w:pP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Whole-grain pancakes, served with fresh sliced oranges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Warm whole-grain biscuit, served with fruit cocktail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Whole-grain Toasty O’s cereal, served with mango and 1% low-fat milk</w:t>
            </w:r>
          </w:p>
        </w:tc>
      </w:tr>
    </w:tbl>
    <w:p w:rsidR="005B52FF" w:rsidRPr="009414C7" w:rsidRDefault="005B52FF" w:rsidP="002D4F78">
      <w:pPr>
        <w:spacing w:after="0"/>
        <w:rPr>
          <w:rFonts w:ascii="Arial" w:hAnsi="Arial" w:cs="Arial"/>
          <w:color w:val="424242"/>
          <w:sz w:val="16"/>
          <w:szCs w:val="16"/>
        </w:rPr>
      </w:pPr>
      <w:r>
        <w:rPr>
          <w:noProof/>
        </w:rPr>
        <w:pict>
          <v:shape id="Text Box 23" o:spid="_x0000_s1048" type="#_x0000_t202" style="position:absolute;margin-left:-35.55pt;margin-top:-57.2pt;width:110.15pt;height:26.55pt;z-index:2516602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47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J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" filled="f" stroked="f">
            <v:textbox>
              <w:txbxContent>
                <w:p w:rsidR="005B52FF" w:rsidRPr="005209D5" w:rsidRDefault="005B52FF"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r>
        <w:rPr>
          <w:noProof/>
        </w:rPr>
        <w:pict>
          <v:shape id="Text Box 24" o:spid="_x0000_s1049" type="#_x0000_t202" style="position:absolute;margin-left:-34.8pt;margin-top:54.7pt;width:110.15pt;height:26.55pt;z-index:25166233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u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p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" filled="f" stroked="f">
            <v:textbox>
              <w:txbxContent>
                <w:p w:rsidR="005B52FF" w:rsidRPr="005209D5" w:rsidRDefault="005B52FF"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p w:rsidR="005B52FF" w:rsidRPr="00E61283" w:rsidRDefault="005B52FF" w:rsidP="002D4F78">
      <w:pPr>
        <w:spacing w:after="0"/>
        <w:rPr>
          <w:rFonts w:ascii="Arial" w:hAnsi="Arial" w:cs="Arial"/>
          <w:sz w:val="16"/>
          <w:szCs w:val="16"/>
        </w:rPr>
      </w:pPr>
      <w:r>
        <w:rPr>
          <w:noProof/>
        </w:rPr>
        <w:pict>
          <v:shape id="Text Box 45" o:spid="_x0000_s1050" type="#_x0000_t202" style="position:absolute;margin-left:-34.45pt;margin-top:244.5pt;width:751.5pt;height:89.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" filled="f" stroked="f" strokeweight=".5pt">
            <v:textbox>
              <w:txbxContent>
                <w:p w:rsidR="005B52FF" w:rsidRPr="00213414" w:rsidRDefault="005B52FF" w:rsidP="00B729B7">
                  <w:pPr>
                    <w:spacing w:after="120"/>
                    <w:jc w:val="both"/>
                    <w:rPr>
                      <w:rFonts w:ascii="Arial" w:hAnsi="Arial" w:cs="Arial"/>
                      <w:color w:val="404040"/>
                      <w:sz w:val="8"/>
                      <w:szCs w:val="8"/>
                    </w:rPr>
                  </w:pPr>
                  <w:r w:rsidRPr="00213414">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5B52FF" w:rsidRPr="00213414" w:rsidRDefault="005B52FF" w:rsidP="00B729B7">
                  <w:pPr>
                    <w:spacing w:after="120" w:line="240" w:lineRule="auto"/>
                    <w:rPr>
                      <w:rFonts w:ascii="Arial" w:hAnsi="Arial" w:cs="Arial"/>
                      <w:color w:val="000000"/>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213414">
                    <w:rPr>
                      <w:rFonts w:ascii="Arial" w:hAnsi="Arial" w:cs="Arial"/>
                      <w:b/>
                      <w:color w:val="000000"/>
                      <w:sz w:val="10"/>
                      <w:szCs w:val="10"/>
                    </w:rPr>
                    <w:t xml:space="preserve">Children (age 12-24 months) are served whole milk. After 24 months, all children are served 1% milk. </w:t>
                  </w:r>
                </w:p>
                <w:p w:rsidR="005B52FF" w:rsidRPr="00213414" w:rsidRDefault="005B52FF" w:rsidP="00CF792D">
                  <w:pPr>
                    <w:rPr>
                      <w:rFonts w:ascii="Arial" w:hAnsi="Arial" w:cs="Arial"/>
                      <w:color w:val="000000"/>
                      <w:sz w:val="10"/>
                      <w:szCs w:val="10"/>
                    </w:rPr>
                  </w:pPr>
                </w:p>
                <w:p w:rsidR="005B52FF" w:rsidRPr="00213414" w:rsidRDefault="005B52FF" w:rsidP="00CF792D">
                  <w:pPr>
                    <w:rPr>
                      <w:rFonts w:ascii="Arial" w:hAnsi="Arial" w:cs="Arial"/>
                      <w:color w:val="000000"/>
                      <w:sz w:val="12"/>
                      <w:szCs w:val="14"/>
                    </w:rPr>
                  </w:pPr>
                </w:p>
              </w:txbxContent>
            </v:textbox>
          </v:shape>
        </w:pict>
      </w:r>
      <w:r>
        <w:rPr>
          <w:noProof/>
        </w:rPr>
        <w:pict>
          <v:shape id="Text Box 28" o:spid="_x0000_s1051" type="#_x0000_t202" style="position:absolute;margin-left:-35.45pt;margin-top:194.65pt;width:131.75pt;height:26.55pt;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" filled="f" stroked="f">
            <v:textbox>
              <w:txbxContent>
                <w:p w:rsidR="005B52FF" w:rsidRPr="005209D5" w:rsidRDefault="005B52FF"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5B52FF" w:rsidRPr="005209D5" w:rsidRDefault="005B52FF" w:rsidP="002D4F78">
                  <w:pPr>
                    <w:rPr>
                      <w:sz w:val="21"/>
                      <w:szCs w:val="21"/>
                    </w:rPr>
                  </w:pPr>
                </w:p>
              </w:txbxContent>
            </v:textbox>
            <w10:wrap anchorx="margin"/>
          </v:shape>
        </w:pict>
      </w:r>
      <w:r>
        <w:rPr>
          <w:noProof/>
        </w:rPr>
        <w:pict>
          <v:shape id="Text Box 27" o:spid="_x0000_s1052" type="#_x0000_t202" style="position:absolute;margin-left:-34.7pt;margin-top:157.85pt;width:131.75pt;height:18.2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" filled="f" stroked="f">
            <v:textbox>
              <w:txbxContent>
                <w:p w:rsidR="005B52FF" w:rsidRPr="003553B6" w:rsidRDefault="005B52FF" w:rsidP="002D4F78">
                  <w:pPr>
                    <w:spacing w:after="0" w:line="240" w:lineRule="auto"/>
                    <w:jc w:val="both"/>
                    <w:rPr>
                      <w:rFonts w:ascii="Arial" w:hAnsi="Arial" w:cs="Arial"/>
                      <w:b/>
                      <w:color w:val="424242"/>
                      <w:sz w:val="20"/>
                      <w:szCs w:val="20"/>
                    </w:rPr>
                  </w:pPr>
                  <w:r w:rsidRPr="003553B6">
                    <w:rPr>
                      <w:rFonts w:ascii="Arial" w:hAnsi="Arial" w:cs="Arial"/>
                      <w:b/>
                      <w:color w:val="424242"/>
                      <w:sz w:val="20"/>
                      <w:szCs w:val="20"/>
                    </w:rPr>
                    <w:t>VEGETARIAN OPTION</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5B52FF" w:rsidRPr="00213414" w:rsidTr="00213414">
        <w:trPr>
          <w:trHeight w:val="544"/>
        </w:trPr>
        <w:tc>
          <w:tcPr>
            <w:tcW w:w="2430" w:type="dxa"/>
            <w:tcBorders>
              <w:top w:val="nil"/>
              <w:left w:val="nil"/>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Homemade Baked Cheesy Penne</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Mini Beef Pizza Sliders</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
                <w:bCs/>
                <w:color w:val="595959"/>
                <w:sz w:val="16"/>
                <w:szCs w:val="16"/>
              </w:rPr>
            </w:pPr>
            <w:r w:rsidRPr="00213414">
              <w:rPr>
                <w:rFonts w:ascii="Arial" w:hAnsi="Arial" w:cs="Arial"/>
                <w:b/>
                <w:bCs/>
                <w:color w:val="595959"/>
                <w:sz w:val="16"/>
                <w:szCs w:val="16"/>
              </w:rPr>
              <w:t xml:space="preserve">Homemade Taco </w:t>
            </w:r>
          </w:p>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Mac ‘n’ Cheese</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smartTag w:uri="urn:schemas-microsoft-com:office:smarttags" w:element="country-region">
              <w:r w:rsidRPr="00213414">
                <w:rPr>
                  <w:rFonts w:ascii="Arial" w:hAnsi="Arial" w:cs="Arial"/>
                  <w:b/>
                  <w:bCs/>
                  <w:color w:val="595959"/>
                  <w:sz w:val="16"/>
                  <w:szCs w:val="16"/>
                </w:rPr>
                <w:t>Turkey</w:t>
              </w:r>
            </w:smartTag>
            <w:r w:rsidRPr="00213414">
              <w:rPr>
                <w:rFonts w:ascii="Arial" w:hAnsi="Arial" w:cs="Arial"/>
                <w:b/>
                <w:bCs/>
                <w:color w:val="595959"/>
                <w:sz w:val="16"/>
                <w:szCs w:val="16"/>
              </w:rPr>
              <w:t xml:space="preserve"> </w:t>
            </w:r>
            <w:smartTag w:uri="urn:schemas-microsoft-com:office:smarttags" w:element="place">
              <w:r w:rsidRPr="00213414">
                <w:rPr>
                  <w:rFonts w:ascii="Arial" w:hAnsi="Arial" w:cs="Arial"/>
                  <w:b/>
                  <w:bCs/>
                  <w:color w:val="595959"/>
                  <w:sz w:val="16"/>
                  <w:szCs w:val="16"/>
                </w:rPr>
                <w:t>Sandwich</w:t>
              </w:r>
            </w:smartTag>
            <w:r w:rsidRPr="00213414">
              <w:rPr>
                <w:rFonts w:ascii="Arial" w:hAnsi="Arial" w:cs="Arial"/>
                <w:b/>
                <w:bCs/>
                <w:color w:val="595959"/>
                <w:sz w:val="16"/>
                <w:szCs w:val="16"/>
              </w:rPr>
              <w:t xml:space="preserve"> with Tomato Soup</w:t>
            </w:r>
          </w:p>
        </w:tc>
        <w:tc>
          <w:tcPr>
            <w:tcW w:w="2430" w:type="dxa"/>
            <w:tcBorders>
              <w:top w:val="nil"/>
              <w:left w:val="single" w:sz="4" w:space="0" w:color="FFFFFF"/>
              <w:bottom w:val="nil"/>
              <w:right w:val="nil"/>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 xml:space="preserve">Fish </w:t>
            </w:r>
            <w:smartTag w:uri="urn:schemas-microsoft-com:office:smarttags" w:element="place">
              <w:r w:rsidRPr="00213414">
                <w:rPr>
                  <w:rFonts w:ascii="Arial" w:hAnsi="Arial" w:cs="Arial"/>
                  <w:b/>
                  <w:bCs/>
                  <w:color w:val="595959"/>
                  <w:sz w:val="16"/>
                  <w:szCs w:val="16"/>
                </w:rPr>
                <w:t>Sandwich</w:t>
              </w:r>
            </w:smartTag>
          </w:p>
        </w:tc>
      </w:tr>
      <w:tr w:rsidR="005B52FF" w:rsidRPr="00213414" w:rsidTr="00213414">
        <w:trPr>
          <w:trHeight w:val="1300"/>
        </w:trPr>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Whole-grain pasta with melted mozzarella cheese, served with steamed broccoli, fruit cocktail, and 1% low-fat milk</w:t>
            </w: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color w:val="595959"/>
              </w:rPr>
            </w:pPr>
          </w:p>
          <w:p w:rsidR="005B52FF" w:rsidRPr="00213414" w:rsidRDefault="005B52FF" w:rsidP="00213414">
            <w:pPr>
              <w:spacing w:after="0"/>
              <w:rPr>
                <w:color w:val="595959"/>
              </w:rPr>
            </w:pP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Beef patty with cheese served on a whole-grain bun, served with mixed vegetables, pears, and </w:t>
            </w: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1% low-fat milk</w:t>
            </w:r>
          </w:p>
        </w:tc>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bCs/>
                <w:color w:val="595959"/>
                <w:sz w:val="18"/>
                <w:szCs w:val="20"/>
              </w:rPr>
              <w:t>Chicken crumble, cheese, and macaroni noodles, served with a freshly mixed garden salad, strawberries,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smartTag w:uri="urn:schemas-microsoft-com:office:smarttags" w:element="place">
              <w:smartTag w:uri="urn:schemas-microsoft-com:office:smarttags" w:element="country-region">
                <w:r w:rsidRPr="00213414">
                  <w:rPr>
                    <w:rFonts w:ascii="Arial" w:hAnsi="Arial" w:cs="Arial"/>
                    <w:bCs/>
                    <w:color w:val="595959"/>
                    <w:sz w:val="18"/>
                    <w:szCs w:val="20"/>
                  </w:rPr>
                  <w:t>Turkey</w:t>
                </w:r>
              </w:smartTag>
            </w:smartTag>
            <w:r w:rsidRPr="00213414">
              <w:rPr>
                <w:rFonts w:ascii="Arial" w:hAnsi="Arial" w:cs="Arial"/>
                <w:bCs/>
                <w:color w:val="595959"/>
                <w:sz w:val="18"/>
                <w:szCs w:val="20"/>
              </w:rPr>
              <w:t xml:space="preserve"> sandwich on whole-grain bread, served with tomato soup, fresh sliced bananas, and 1% low-fat milk </w:t>
            </w:r>
          </w:p>
          <w:p w:rsidR="005B52FF" w:rsidRPr="00213414" w:rsidRDefault="005B52FF" w:rsidP="00213414">
            <w:pPr>
              <w:spacing w:after="0"/>
              <w:rPr>
                <w:rFonts w:ascii="Arial" w:hAnsi="Arial" w:cs="Arial"/>
                <w:bCs/>
                <w:color w:val="595959"/>
                <w:sz w:val="18"/>
                <w:szCs w:val="20"/>
              </w:rPr>
            </w:pPr>
          </w:p>
        </w:tc>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bCs/>
                <w:color w:val="595959"/>
                <w:sz w:val="18"/>
                <w:szCs w:val="20"/>
              </w:rPr>
              <w:t>Whole-grain fish sticks served on a whole-grain bun, with green peas, blueberries, and 1% low-fat milk</w:t>
            </w:r>
          </w:p>
        </w:tc>
      </w:tr>
      <w:tr w:rsidR="005B52FF" w:rsidRPr="00213414" w:rsidTr="00213414">
        <w:trPr>
          <w:trHeight w:val="364"/>
        </w:trPr>
        <w:tc>
          <w:tcPr>
            <w:tcW w:w="2430" w:type="dxa"/>
            <w:tcBorders>
              <w:top w:val="nil"/>
              <w:left w:val="nil"/>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Veggie Pizza Slider</w:t>
            </w: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Taco Mac &amp; BBQ Baked Beans</w:t>
            </w: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Grilled Cheese</w:t>
            </w:r>
          </w:p>
        </w:tc>
        <w:tc>
          <w:tcPr>
            <w:tcW w:w="2430" w:type="dxa"/>
            <w:tcBorders>
              <w:top w:val="nil"/>
              <w:left w:val="single" w:sz="4" w:space="0" w:color="FFFFFF"/>
              <w:bottom w:val="nil"/>
              <w:right w:val="nil"/>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Sun Butter Sandwich &amp; Yogurt</w:t>
            </w:r>
          </w:p>
        </w:tc>
      </w:tr>
      <w:tr w:rsidR="005B52FF" w:rsidRPr="00213414" w:rsidTr="00213414">
        <w:trPr>
          <w:trHeight w:val="1073"/>
        </w:trPr>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Fresh apple slices and yogurt</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i/>
                <w:color w:val="595959"/>
                <w:sz w:val="16"/>
                <w:szCs w:val="16"/>
              </w:rPr>
            </w:pPr>
            <w:r w:rsidRPr="00213414">
              <w:rPr>
                <w:rFonts w:ascii="Arial" w:hAnsi="Arial" w:cs="Arial"/>
                <w:bCs/>
                <w:color w:val="595959"/>
                <w:sz w:val="18"/>
                <w:szCs w:val="20"/>
              </w:rPr>
              <w:t>Wheat crackers and cheese slices</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i/>
                <w:color w:val="595959"/>
                <w:sz w:val="16"/>
                <w:szCs w:val="16"/>
              </w:rPr>
            </w:pPr>
            <w:r w:rsidRPr="00213414">
              <w:rPr>
                <w:rFonts w:ascii="Arial" w:hAnsi="Arial" w:cs="Arial"/>
                <w:bCs/>
                <w:color w:val="595959"/>
                <w:sz w:val="18"/>
                <w:szCs w:val="20"/>
              </w:rPr>
              <w:t>Whole-grain bagel toasted with cream cheese and blueberries</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color w:val="595959"/>
                <w:sz w:val="18"/>
                <w:szCs w:val="20"/>
              </w:rPr>
              <w:t>Cheese crackers and fresh cucumber slices</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Whole-grain graham crackers and 1% low-fat milk</w:t>
            </w:r>
          </w:p>
          <w:p w:rsidR="005B52FF" w:rsidRPr="00213414" w:rsidRDefault="005B52FF" w:rsidP="00213414">
            <w:pPr>
              <w:spacing w:after="0"/>
              <w:rPr>
                <w:rFonts w:ascii="Arial" w:hAnsi="Arial" w:cs="Arial"/>
                <w:bCs/>
                <w:color w:val="595959"/>
                <w:sz w:val="18"/>
                <w:szCs w:val="20"/>
              </w:rPr>
            </w:pPr>
          </w:p>
        </w:tc>
      </w:tr>
    </w:tbl>
    <w:p w:rsidR="005B52FF" w:rsidRDefault="005B52FF" w:rsidP="006171AA">
      <w:pPr>
        <w:spacing w:after="0"/>
      </w:pPr>
    </w:p>
    <w:p w:rsidR="005B52FF" w:rsidRDefault="005B52FF">
      <w:r>
        <w:br w:type="page"/>
      </w:r>
    </w:p>
    <w:tbl>
      <w:tblPr>
        <w:tblW w:w="12111" w:type="dxa"/>
        <w:tblInd w:w="2036" w:type="dxa"/>
        <w:tblBorders>
          <w:top w:val="single" w:sz="4" w:space="0" w:color="ECB515"/>
          <w:left w:val="single" w:sz="4" w:space="0" w:color="ECB515"/>
          <w:bottom w:val="single" w:sz="4" w:space="0" w:color="ECB515"/>
          <w:right w:val="single" w:sz="4" w:space="0" w:color="ECB515"/>
        </w:tblBorders>
        <w:tblCellMar>
          <w:top w:w="86" w:type="dxa"/>
          <w:left w:w="115" w:type="dxa"/>
          <w:bottom w:w="58" w:type="dxa"/>
          <w:right w:w="115" w:type="dxa"/>
        </w:tblCellMar>
        <w:tblLook w:val="00A0"/>
      </w:tblPr>
      <w:tblGrid>
        <w:gridCol w:w="2391"/>
        <w:gridCol w:w="2430"/>
        <w:gridCol w:w="2430"/>
        <w:gridCol w:w="2430"/>
        <w:gridCol w:w="2430"/>
      </w:tblGrid>
      <w:tr w:rsidR="005B52FF" w:rsidRPr="00213414" w:rsidTr="00213414">
        <w:trPr>
          <w:trHeight w:val="402"/>
        </w:trPr>
        <w:tc>
          <w:tcPr>
            <w:tcW w:w="2391" w:type="dxa"/>
            <w:tcBorders>
              <w:top w:val="single" w:sz="4" w:space="0" w:color="ECB515"/>
              <w:bottom w:val="single" w:sz="4" w:space="0" w:color="FFFFFF"/>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Pr>
                <w:noProof/>
              </w:rPr>
              <w:pict>
                <v:shape id="Text Box 33" o:spid="_x0000_s1053" type="#_x0000_t202" style="position:absolute;left:0;text-align:left;margin-left:127.4pt;margin-top:-121pt;width:332.25pt;height:94.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" filled="f" stroked="f">
                  <v:textbox>
                    <w:txbxContent>
                      <w:p w:rsidR="005B52FF" w:rsidRPr="00213414" w:rsidRDefault="005B52FF" w:rsidP="002D4F78">
                        <w:pPr>
                          <w:spacing w:after="0"/>
                          <w:rPr>
                            <w:rFonts w:ascii="Arial" w:hAnsi="Arial" w:cs="Arial"/>
                            <w:b/>
                            <w:color w:val="FFFFFF"/>
                            <w:sz w:val="28"/>
                            <w:szCs w:val="28"/>
                          </w:rPr>
                        </w:pPr>
                        <w:r w:rsidRPr="00213414">
                          <w:rPr>
                            <w:rFonts w:ascii="Arial" w:hAnsi="Arial" w:cs="Arial"/>
                            <w:b/>
                            <w:color w:val="FFFFFF"/>
                            <w:sz w:val="28"/>
                            <w:szCs w:val="28"/>
                          </w:rPr>
                          <w:t>WEEK 5</w:t>
                        </w:r>
                      </w:p>
                      <w:p w:rsidR="005B52FF" w:rsidRPr="00213414" w:rsidRDefault="005B52FF" w:rsidP="002D4F78">
                        <w:pPr>
                          <w:spacing w:after="0"/>
                          <w:rPr>
                            <w:rFonts w:ascii="Arial" w:hAnsi="Arial" w:cs="Arial"/>
                            <w:b/>
                            <w:color w:val="FFFFFF"/>
                            <w:sz w:val="24"/>
                            <w:szCs w:val="24"/>
                          </w:rPr>
                        </w:pPr>
                        <w:r>
                          <w:rPr>
                            <w:rFonts w:ascii="Arial" w:hAnsi="Arial" w:cs="Arial"/>
                            <w:b/>
                            <w:color w:val="FFFFFF"/>
                            <w:sz w:val="24"/>
                            <w:szCs w:val="24"/>
                          </w:rPr>
                          <w:t>CENTER 301241</w:t>
                        </w:r>
                      </w:p>
                    </w:txbxContent>
                  </v:textbox>
                </v:shape>
              </w:pict>
            </w:r>
            <w:r w:rsidRPr="00213414">
              <w:rPr>
                <w:rFonts w:ascii="Arial" w:hAnsi="Arial" w:cs="Arial"/>
                <w:b/>
                <w:color w:val="FFFFFF"/>
                <w:sz w:val="24"/>
                <w:szCs w:val="24"/>
              </w:rPr>
              <w:t>MONDAY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TUESDAY</w:t>
            </w:r>
          </w:p>
          <w:p w:rsidR="005B52FF" w:rsidRPr="00213414" w:rsidRDefault="005B52FF" w:rsidP="00213414">
            <w:pPr>
              <w:spacing w:after="0" w:line="240" w:lineRule="auto"/>
              <w:jc w:val="center"/>
              <w:rPr>
                <w:rFonts w:ascii="Arial" w:hAnsi="Arial" w:cs="Arial"/>
                <w:b/>
                <w:color w:val="FFFFFF"/>
                <w:sz w:val="18"/>
                <w:szCs w:val="18"/>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WEDNESDAY</w:t>
            </w:r>
          </w:p>
          <w:p w:rsidR="005B52FF" w:rsidRPr="00213414" w:rsidRDefault="005B52FF" w:rsidP="00213414">
            <w:pPr>
              <w:spacing w:after="0" w:line="240" w:lineRule="auto"/>
              <w:jc w:val="center"/>
              <w:rPr>
                <w:rFonts w:ascii="Arial" w:hAnsi="Arial" w:cs="Arial"/>
                <w:b/>
                <w:color w:val="FFFFFF"/>
                <w:sz w:val="20"/>
                <w:szCs w:val="20"/>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right w:val="single" w:sz="4" w:space="0" w:color="FFFFFF"/>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THURSDAY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c>
          <w:tcPr>
            <w:tcW w:w="2430" w:type="dxa"/>
            <w:tcBorders>
              <w:top w:val="single" w:sz="4" w:space="0" w:color="ECB515"/>
              <w:left w:val="single" w:sz="4" w:space="0" w:color="FFFFFF"/>
              <w:bottom w:val="nil"/>
            </w:tcBorders>
            <w:shd w:val="clear" w:color="auto" w:fill="ECB515"/>
            <w:vAlign w:val="center"/>
          </w:tcPr>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24"/>
                <w:szCs w:val="24"/>
              </w:rPr>
              <w:t>FRIDAY</w:t>
            </w:r>
          </w:p>
          <w:p w:rsidR="005B52FF" w:rsidRPr="00213414" w:rsidRDefault="005B52FF" w:rsidP="00213414">
            <w:pPr>
              <w:spacing w:after="0" w:line="240" w:lineRule="auto"/>
              <w:jc w:val="center"/>
              <w:rPr>
                <w:rFonts w:ascii="Arial" w:hAnsi="Arial" w:cs="Arial"/>
                <w:b/>
                <w:color w:val="FFFFFF"/>
                <w:sz w:val="24"/>
                <w:szCs w:val="24"/>
              </w:rPr>
            </w:pPr>
            <w:r w:rsidRPr="00213414">
              <w:rPr>
                <w:rFonts w:ascii="Arial" w:hAnsi="Arial" w:cs="Arial"/>
                <w:b/>
                <w:color w:val="FFFFFF"/>
                <w:sz w:val="18"/>
                <w:szCs w:val="18"/>
              </w:rPr>
              <w:t>(DATE)</w:t>
            </w:r>
          </w:p>
        </w:tc>
      </w:tr>
      <w:tr w:rsidR="005B52FF" w:rsidRPr="00213414" w:rsidTr="00213414">
        <w:trPr>
          <w:trHeight w:val="1068"/>
        </w:trPr>
        <w:tc>
          <w:tcPr>
            <w:tcW w:w="2391" w:type="dxa"/>
            <w:tcBorders>
              <w:top w:val="single" w:sz="4" w:space="0" w:color="FFFFFF"/>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Kix</w:t>
            </w:r>
            <w:r w:rsidRPr="00213414">
              <w:rPr>
                <w:rFonts w:ascii="Arial" w:hAnsi="Arial" w:cs="Arial"/>
                <w:color w:val="595959"/>
                <w:sz w:val="18"/>
                <w:szCs w:val="20"/>
                <w:vertAlign w:val="superscript"/>
              </w:rPr>
              <w:t>®</w:t>
            </w:r>
            <w:r w:rsidRPr="00213414">
              <w:rPr>
                <w:rFonts w:ascii="Arial" w:hAnsi="Arial" w:cs="Arial"/>
                <w:color w:val="595959"/>
                <w:sz w:val="18"/>
                <w:szCs w:val="20"/>
              </w:rPr>
              <w:t xml:space="preserve"> cereal, served with </w:t>
            </w:r>
            <w:r w:rsidRPr="00213414">
              <w:rPr>
                <w:rFonts w:ascii="Arial" w:hAnsi="Arial" w:cs="Arial"/>
                <w:bCs/>
                <w:color w:val="595959"/>
                <w:sz w:val="18"/>
                <w:szCs w:val="20"/>
              </w:rPr>
              <w:t>fresh orange slices</w:t>
            </w:r>
            <w:r w:rsidRPr="00213414">
              <w:rPr>
                <w:rFonts w:ascii="Arial" w:hAnsi="Arial" w:cs="Arial"/>
                <w:color w:val="595959"/>
                <w:sz w:val="18"/>
                <w:szCs w:val="20"/>
              </w:rPr>
              <w:t xml:space="preserve">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20"/>
              </w:rPr>
            </w:pPr>
            <w:r w:rsidRPr="00213414">
              <w:rPr>
                <w:rFonts w:ascii="Arial" w:hAnsi="Arial" w:cs="Arial"/>
                <w:color w:val="595959"/>
                <w:sz w:val="18"/>
                <w:szCs w:val="20"/>
              </w:rPr>
              <w:t xml:space="preserve">Whole-grain bagel toasted with cream cheese, served with mixed berries and </w:t>
            </w:r>
          </w:p>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20"/>
              </w:rPr>
            </w:pPr>
            <w:r w:rsidRPr="00213414">
              <w:rPr>
                <w:rFonts w:ascii="Arial" w:hAnsi="Arial" w:cs="Arial"/>
                <w:color w:val="595959"/>
                <w:sz w:val="18"/>
                <w:szCs w:val="20"/>
              </w:rPr>
              <w:t>English muffin toasted with cinnamon-maple sun butter, served with blueberries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Whole-grain French toast sticks, served with fresh banana slices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424242"/>
                <w:sz w:val="18"/>
                <w:szCs w:val="20"/>
              </w:rPr>
            </w:pPr>
            <w:r w:rsidRPr="00213414">
              <w:rPr>
                <w:rFonts w:ascii="Arial" w:hAnsi="Arial" w:cs="Arial"/>
                <w:color w:val="595959"/>
                <w:sz w:val="18"/>
                <w:szCs w:val="20"/>
              </w:rPr>
              <w:t>Chex™ cereal, served with fruit cocktail and 1% low-fat milk</w:t>
            </w:r>
          </w:p>
        </w:tc>
      </w:tr>
    </w:tbl>
    <w:p w:rsidR="005B52FF" w:rsidRPr="009414C7" w:rsidRDefault="005B52FF" w:rsidP="002D4F78">
      <w:pPr>
        <w:spacing w:after="0"/>
        <w:rPr>
          <w:rFonts w:ascii="Arial" w:hAnsi="Arial" w:cs="Arial"/>
          <w:color w:val="424242"/>
          <w:sz w:val="16"/>
          <w:szCs w:val="16"/>
        </w:rPr>
      </w:pPr>
      <w:r>
        <w:rPr>
          <w:noProof/>
        </w:rPr>
        <w:pict>
          <v:shape id="Text Box 31" o:spid="_x0000_s1054" type="#_x0000_t202" style="position:absolute;margin-left:-34.8pt;margin-top:-72.95pt;width:110.15pt;height:26.55pt;z-index:25166540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" filled="f" stroked="f">
            <v:textbox>
              <w:txbxContent>
                <w:p w:rsidR="005B52FF" w:rsidRPr="005209D5" w:rsidRDefault="005B52FF"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w:r>
    </w:p>
    <w:p w:rsidR="005B52FF" w:rsidRPr="00E61283" w:rsidRDefault="005B52FF" w:rsidP="002D4F78">
      <w:pPr>
        <w:spacing w:after="0"/>
        <w:rPr>
          <w:rFonts w:ascii="Arial" w:hAnsi="Arial" w:cs="Arial"/>
          <w:sz w:val="16"/>
          <w:szCs w:val="16"/>
        </w:rPr>
      </w:pPr>
      <w:r>
        <w:rPr>
          <w:noProof/>
        </w:rPr>
        <w:pict>
          <v:shape id="Text Box 35" o:spid="_x0000_s1055" type="#_x0000_t202" style="position:absolute;margin-left:-34.7pt;margin-top:189.1pt;width:131.75pt;height:26.55pt;z-index:251668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" filled="f" stroked="f">
            <v:textbox>
              <w:txbxContent>
                <w:p w:rsidR="005B52FF" w:rsidRPr="005209D5" w:rsidRDefault="005B52FF"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rsidR="005B52FF" w:rsidRPr="005209D5" w:rsidRDefault="005B52FF" w:rsidP="002D4F78">
                  <w:pPr>
                    <w:rPr>
                      <w:sz w:val="21"/>
                      <w:szCs w:val="21"/>
                    </w:rPr>
                  </w:pPr>
                </w:p>
              </w:txbxContent>
            </v:textbox>
            <w10:wrap anchorx="margin"/>
          </v:shape>
        </w:pict>
      </w:r>
      <w:r>
        <w:rPr>
          <w:noProof/>
        </w:rPr>
        <w:pict>
          <v:shape id="Text Box 34" o:spid="_x0000_s1056" type="#_x0000_t202" style="position:absolute;margin-left:-34.7pt;margin-top:151.85pt;width:131.75pt;height:18.2pt;z-index:251666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" filled="f" stroked="f">
            <v:textbox>
              <w:txbxContent>
                <w:p w:rsidR="005B52FF" w:rsidRPr="003C7543" w:rsidRDefault="005B52FF" w:rsidP="002D4F78">
                  <w:pPr>
                    <w:spacing w:after="0" w:line="240" w:lineRule="auto"/>
                    <w:jc w:val="both"/>
                    <w:rPr>
                      <w:rFonts w:ascii="Arial" w:hAnsi="Arial" w:cs="Arial"/>
                      <w:b/>
                      <w:color w:val="424242"/>
                      <w:sz w:val="20"/>
                      <w:szCs w:val="20"/>
                    </w:rPr>
                  </w:pPr>
                  <w:r w:rsidRPr="003C7543">
                    <w:rPr>
                      <w:rFonts w:ascii="Arial" w:hAnsi="Arial" w:cs="Arial"/>
                      <w:b/>
                      <w:color w:val="424242"/>
                      <w:sz w:val="20"/>
                      <w:szCs w:val="20"/>
                    </w:rPr>
                    <w:t>VEGETARIAN OPTION</w:t>
                  </w:r>
                </w:p>
              </w:txbxContent>
            </v:textbox>
            <w10:wrap anchorx="margin"/>
          </v:shape>
        </w:pict>
      </w:r>
      <w:r>
        <w:rPr>
          <w:noProof/>
        </w:rPr>
        <w:pict>
          <v:shape id="Text Box 32" o:spid="_x0000_s1057" type="#_x0000_t202" style="position:absolute;margin-left:-29.55pt;margin-top:18.9pt;width:110.15pt;height:26.55pt;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" filled="f" stroked="f">
            <v:textbox>
              <w:txbxContent>
                <w:p w:rsidR="005B52FF" w:rsidRPr="005209D5" w:rsidRDefault="005B52FF"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w:r>
    </w:p>
    <w:tbl>
      <w:tblPr>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0A0"/>
      </w:tblPr>
      <w:tblGrid>
        <w:gridCol w:w="2430"/>
        <w:gridCol w:w="2430"/>
        <w:gridCol w:w="2430"/>
        <w:gridCol w:w="2430"/>
        <w:gridCol w:w="2430"/>
      </w:tblGrid>
      <w:tr w:rsidR="005B52FF" w:rsidRPr="00213414" w:rsidTr="00213414">
        <w:trPr>
          <w:trHeight w:val="544"/>
        </w:trPr>
        <w:tc>
          <w:tcPr>
            <w:tcW w:w="2430" w:type="dxa"/>
            <w:tcBorders>
              <w:top w:val="nil"/>
              <w:left w:val="nil"/>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Grilled Cheese &amp; Tomato Soup</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smartTag w:uri="urn:schemas-microsoft-com:office:smarttags" w:element="country-region">
              <w:r w:rsidRPr="00213414">
                <w:rPr>
                  <w:rFonts w:ascii="Arial" w:hAnsi="Arial" w:cs="Arial"/>
                  <w:b/>
                  <w:bCs/>
                  <w:color w:val="595959"/>
                  <w:sz w:val="16"/>
                  <w:szCs w:val="16"/>
                </w:rPr>
                <w:t>Turkey</w:t>
              </w:r>
            </w:smartTag>
            <w:r w:rsidRPr="00213414">
              <w:rPr>
                <w:rFonts w:ascii="Arial" w:hAnsi="Arial" w:cs="Arial"/>
                <w:b/>
                <w:bCs/>
                <w:color w:val="595959"/>
                <w:sz w:val="16"/>
                <w:szCs w:val="16"/>
              </w:rPr>
              <w:t xml:space="preserve"> Breakfast </w:t>
            </w:r>
            <w:smartTag w:uri="urn:schemas-microsoft-com:office:smarttags" w:element="place">
              <w:r w:rsidRPr="00213414">
                <w:rPr>
                  <w:rFonts w:ascii="Arial" w:hAnsi="Arial" w:cs="Arial"/>
                  <w:b/>
                  <w:bCs/>
                  <w:color w:val="595959"/>
                  <w:sz w:val="16"/>
                  <w:szCs w:val="16"/>
                </w:rPr>
                <w:t>Sandwich</w:t>
              </w:r>
            </w:smartTag>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Homemade Chicken &amp; Pasta Casserole</w:t>
            </w:r>
          </w:p>
        </w:tc>
        <w:tc>
          <w:tcPr>
            <w:tcW w:w="2430" w:type="dxa"/>
            <w:tcBorders>
              <w:top w:val="nil"/>
              <w:left w:val="single" w:sz="4" w:space="0" w:color="FFFFFF"/>
              <w:bottom w:val="nil"/>
              <w:right w:val="single" w:sz="4" w:space="0" w:color="FFFFFF"/>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Teriyaki Beef Sliders</w:t>
            </w:r>
          </w:p>
        </w:tc>
        <w:tc>
          <w:tcPr>
            <w:tcW w:w="2430" w:type="dxa"/>
            <w:tcBorders>
              <w:top w:val="nil"/>
              <w:left w:val="single" w:sz="4" w:space="0" w:color="FFFFFF"/>
              <w:bottom w:val="nil"/>
              <w:right w:val="nil"/>
            </w:tcBorders>
            <w:shd w:val="clear" w:color="auto" w:fill="ECD359"/>
            <w:vAlign w:val="center"/>
          </w:tcPr>
          <w:p w:rsidR="005B52FF" w:rsidRPr="00213414" w:rsidRDefault="005B52FF" w:rsidP="00213414">
            <w:pPr>
              <w:spacing w:before="40" w:after="40" w:line="240" w:lineRule="auto"/>
              <w:jc w:val="center"/>
              <w:rPr>
                <w:rFonts w:ascii="Arial" w:hAnsi="Arial" w:cs="Arial"/>
                <w:bCs/>
                <w:color w:val="424242"/>
                <w:sz w:val="18"/>
                <w:szCs w:val="18"/>
              </w:rPr>
            </w:pPr>
            <w:r w:rsidRPr="00213414">
              <w:rPr>
                <w:rFonts w:ascii="Arial" w:hAnsi="Arial" w:cs="Arial"/>
                <w:b/>
                <w:bCs/>
                <w:color w:val="595959"/>
                <w:sz w:val="16"/>
                <w:szCs w:val="16"/>
              </w:rPr>
              <w:t>Cracker Stackers</w:t>
            </w:r>
          </w:p>
        </w:tc>
      </w:tr>
      <w:tr w:rsidR="005B52FF" w:rsidRPr="00213414" w:rsidTr="00213414">
        <w:trPr>
          <w:trHeight w:val="1300"/>
        </w:trPr>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bCs/>
                <w:color w:val="595959"/>
                <w:sz w:val="18"/>
                <w:szCs w:val="20"/>
              </w:rPr>
              <w:t>Grilled cheese sandwich on whole-grain bread, served with tomato soup,</w:t>
            </w:r>
            <w:r w:rsidRPr="00213414">
              <w:rPr>
                <w:rFonts w:ascii="Arial" w:hAnsi="Arial" w:cs="Arial"/>
                <w:color w:val="595959"/>
                <w:sz w:val="18"/>
                <w:szCs w:val="20"/>
              </w:rPr>
              <w:t xml:space="preserve"> fresh sliced bananas,</w:t>
            </w:r>
            <w:r w:rsidRPr="00213414">
              <w:rPr>
                <w:rFonts w:ascii="Arial" w:hAnsi="Arial" w:cs="Arial"/>
                <w:bCs/>
                <w:color w:val="595959"/>
                <w:sz w:val="18"/>
                <w:szCs w:val="20"/>
              </w:rPr>
              <w:t xml:space="preserve">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Turkey-sausage and cheese sandwich on a toasted English muffin, served with a freshly mixed garden salad, apricots, and 1% low-fat milk</w:t>
            </w:r>
          </w:p>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p>
        </w:tc>
        <w:tc>
          <w:tcPr>
            <w:tcW w:w="2430" w:type="dxa"/>
            <w:tcBorders>
              <w:top w:val="nil"/>
              <w:left w:val="nil"/>
              <w:bottom w:val="nil"/>
              <w:right w:val="nil"/>
            </w:tcBorders>
          </w:tcPr>
          <w:p w:rsidR="005B52FF" w:rsidRPr="00213414" w:rsidRDefault="005B52FF" w:rsidP="00213414">
            <w:pPr>
              <w:spacing w:after="0"/>
              <w:rPr>
                <w:color w:val="595959"/>
              </w:rPr>
            </w:pPr>
            <w:r w:rsidRPr="00213414">
              <w:rPr>
                <w:rFonts w:ascii="Arial" w:hAnsi="Arial" w:cs="Arial"/>
                <w:bCs/>
                <w:color w:val="595959"/>
                <w:sz w:val="18"/>
                <w:szCs w:val="20"/>
              </w:rPr>
              <w:t>Diced chicken and whole-grain pasta with cheese, served with broccoli, mixed berries, and 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Beef patty on a whole-grain bun with teriyaki sauce, served with peas and carrots, pineapple, and </w:t>
            </w: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1% low-fat milk</w:t>
            </w:r>
          </w:p>
        </w:tc>
        <w:tc>
          <w:tcPr>
            <w:tcW w:w="2430" w:type="dxa"/>
            <w:tcBorders>
              <w:top w:val="nil"/>
              <w:left w:val="nil"/>
              <w:bottom w:val="nil"/>
              <w:right w:val="nil"/>
            </w:tcBorders>
          </w:tcPr>
          <w:p w:rsidR="005B52FF" w:rsidRPr="00213414" w:rsidRDefault="005B52FF" w:rsidP="00213414">
            <w:pPr>
              <w:spacing w:after="0"/>
              <w:rPr>
                <w:color w:val="595959"/>
              </w:rPr>
            </w:pPr>
            <w:smartTag w:uri="urn:schemas-microsoft-com:office:smarttags" w:element="place">
              <w:smartTag w:uri="urn:schemas-microsoft-com:office:smarttags" w:element="country-region">
                <w:r w:rsidRPr="00213414">
                  <w:rPr>
                    <w:rFonts w:ascii="Arial" w:hAnsi="Arial" w:cs="Arial"/>
                    <w:bCs/>
                    <w:color w:val="595959"/>
                    <w:sz w:val="18"/>
                    <w:szCs w:val="20"/>
                  </w:rPr>
                  <w:t>Turkey</w:t>
                </w:r>
              </w:smartTag>
            </w:smartTag>
            <w:r w:rsidRPr="00213414">
              <w:rPr>
                <w:rFonts w:ascii="Arial" w:hAnsi="Arial" w:cs="Arial"/>
                <w:bCs/>
                <w:color w:val="595959"/>
                <w:sz w:val="18"/>
                <w:szCs w:val="20"/>
              </w:rPr>
              <w:t xml:space="preserve"> and cheese slices with Town House</w:t>
            </w:r>
            <w:r w:rsidRPr="00213414">
              <w:rPr>
                <w:rFonts w:ascii="Arial" w:hAnsi="Arial" w:cs="Arial"/>
                <w:bCs/>
                <w:color w:val="595959"/>
                <w:sz w:val="18"/>
                <w:szCs w:val="20"/>
                <w:vertAlign w:val="superscript"/>
              </w:rPr>
              <w:t>®</w:t>
            </w:r>
            <w:r w:rsidRPr="00213414">
              <w:rPr>
                <w:rFonts w:ascii="Arial" w:hAnsi="Arial" w:cs="Arial"/>
                <w:bCs/>
                <w:color w:val="595959"/>
                <w:sz w:val="18"/>
                <w:szCs w:val="20"/>
              </w:rPr>
              <w:t xml:space="preserve"> crackers, served with fresh celery sticks, fresh apple slices, and 1% low-fat milk</w:t>
            </w:r>
          </w:p>
        </w:tc>
      </w:tr>
      <w:tr w:rsidR="005B52FF" w:rsidRPr="00213414" w:rsidTr="00213414">
        <w:trPr>
          <w:trHeight w:val="382"/>
        </w:trPr>
        <w:tc>
          <w:tcPr>
            <w:tcW w:w="2430" w:type="dxa"/>
            <w:tcBorders>
              <w:top w:val="nil"/>
              <w:left w:val="nil"/>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 xml:space="preserve">Veggie Breakfast </w:t>
            </w:r>
            <w:smartTag w:uri="urn:schemas-microsoft-com:office:smarttags" w:element="place">
              <w:r w:rsidRPr="00213414">
                <w:rPr>
                  <w:rFonts w:ascii="Arial" w:hAnsi="Arial" w:cs="Arial"/>
                  <w:b/>
                  <w:color w:val="424242"/>
                  <w:sz w:val="14"/>
                  <w:szCs w:val="14"/>
                </w:rPr>
                <w:t>Sandwich</w:t>
              </w:r>
            </w:smartTag>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Cheesy Pasta Casserole</w:t>
            </w:r>
          </w:p>
        </w:tc>
        <w:tc>
          <w:tcPr>
            <w:tcW w:w="2430" w:type="dxa"/>
            <w:tcBorders>
              <w:top w:val="nil"/>
              <w:left w:val="single" w:sz="4" w:space="0" w:color="FFFFFF"/>
              <w:bottom w:val="nil"/>
              <w:right w:val="single" w:sz="4" w:space="0" w:color="FFFFFF"/>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Teriyaki Veggie Slider</w:t>
            </w:r>
          </w:p>
        </w:tc>
        <w:tc>
          <w:tcPr>
            <w:tcW w:w="2430" w:type="dxa"/>
            <w:tcBorders>
              <w:top w:val="nil"/>
              <w:left w:val="single" w:sz="4" w:space="0" w:color="FFFFFF"/>
              <w:bottom w:val="nil"/>
              <w:right w:val="nil"/>
            </w:tcBorders>
            <w:shd w:val="clear" w:color="auto" w:fill="ECD359"/>
          </w:tcPr>
          <w:p w:rsidR="005B52FF" w:rsidRPr="00213414" w:rsidRDefault="005B52FF" w:rsidP="00213414">
            <w:pPr>
              <w:spacing w:before="60" w:after="60" w:line="240" w:lineRule="auto"/>
              <w:jc w:val="center"/>
              <w:rPr>
                <w:rFonts w:ascii="Arial" w:hAnsi="Arial" w:cs="Arial"/>
                <w:b/>
                <w:color w:val="424242"/>
                <w:sz w:val="14"/>
                <w:szCs w:val="14"/>
              </w:rPr>
            </w:pPr>
            <w:r w:rsidRPr="00213414">
              <w:rPr>
                <w:rFonts w:ascii="Arial" w:hAnsi="Arial" w:cs="Arial"/>
                <w:b/>
                <w:color w:val="424242"/>
                <w:sz w:val="14"/>
                <w:szCs w:val="14"/>
              </w:rPr>
              <w:t>Crackers &amp; Cheese</w:t>
            </w:r>
          </w:p>
        </w:tc>
      </w:tr>
      <w:tr w:rsidR="005B52FF" w:rsidRPr="00213414" w:rsidTr="00213414">
        <w:trPr>
          <w:trHeight w:val="1073"/>
        </w:trPr>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 xml:space="preserve">Animal crackers and </w:t>
            </w: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1% low-fat milk</w:t>
            </w:r>
          </w:p>
        </w:tc>
        <w:tc>
          <w:tcPr>
            <w:tcW w:w="2430" w:type="dxa"/>
            <w:tcBorders>
              <w:top w:val="nil"/>
              <w:left w:val="nil"/>
              <w:bottom w:val="nil"/>
              <w:right w:val="nil"/>
            </w:tcBorders>
          </w:tcPr>
          <w:p w:rsidR="005B52FF" w:rsidRPr="00213414" w:rsidRDefault="005B52FF" w:rsidP="00213414">
            <w:pPr>
              <w:spacing w:after="0"/>
              <w:rPr>
                <w:rFonts w:ascii="Arial" w:hAnsi="Arial" w:cs="Arial"/>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color w:val="595959"/>
                <w:sz w:val="18"/>
                <w:szCs w:val="20"/>
              </w:rPr>
              <w:t>Fresh celery sticks and sun butter</w:t>
            </w:r>
            <w:r w:rsidRPr="00213414">
              <w:rPr>
                <w:rFonts w:ascii="Arial" w:hAnsi="Arial" w:cs="Arial"/>
                <w:bCs/>
                <w:color w:val="595959"/>
                <w:sz w:val="18"/>
                <w:szCs w:val="20"/>
              </w:rPr>
              <w:t xml:space="preserve"> topped with raisins </w:t>
            </w:r>
          </w:p>
          <w:p w:rsidR="005B52FF" w:rsidRPr="00213414" w:rsidRDefault="005B52FF" w:rsidP="00213414">
            <w:pPr>
              <w:spacing w:after="0"/>
              <w:rPr>
                <w:rFonts w:ascii="Arial" w:hAnsi="Arial" w:cs="Arial"/>
                <w:bCs/>
                <w:i/>
                <w:color w:val="595959"/>
                <w:sz w:val="16"/>
                <w:szCs w:val="16"/>
              </w:rPr>
            </w:pPr>
            <w:r w:rsidRPr="00213414">
              <w:rPr>
                <w:rFonts w:ascii="Arial" w:hAnsi="Arial" w:cs="Arial"/>
                <w:bCs/>
                <w:color w:val="595959"/>
                <w:sz w:val="18"/>
                <w:szCs w:val="20"/>
              </w:rPr>
              <w:t xml:space="preserve"> </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i/>
                <w:color w:val="595959"/>
                <w:sz w:val="16"/>
                <w:szCs w:val="16"/>
              </w:rPr>
            </w:pPr>
            <w:r w:rsidRPr="00213414">
              <w:rPr>
                <w:rFonts w:ascii="Arial" w:hAnsi="Arial" w:cs="Arial"/>
                <w:bCs/>
                <w:color w:val="595959"/>
                <w:sz w:val="18"/>
                <w:szCs w:val="20"/>
              </w:rPr>
              <w:t>Fresh carrot sticks and a mix of pretzels, Chex™ cereal, and crackers</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Yogurt and mango</w:t>
            </w:r>
          </w:p>
        </w:tc>
        <w:tc>
          <w:tcPr>
            <w:tcW w:w="2430" w:type="dxa"/>
            <w:tcBorders>
              <w:top w:val="nil"/>
              <w:left w:val="nil"/>
              <w:bottom w:val="nil"/>
              <w:right w:val="nil"/>
            </w:tcBorders>
          </w:tcPr>
          <w:p w:rsidR="005B52FF" w:rsidRPr="00213414" w:rsidRDefault="005B52FF" w:rsidP="00213414">
            <w:pPr>
              <w:spacing w:after="0"/>
              <w:rPr>
                <w:rFonts w:ascii="Arial" w:hAnsi="Arial" w:cs="Arial"/>
                <w:bCs/>
                <w:color w:val="595959"/>
                <w:sz w:val="18"/>
                <w:szCs w:val="20"/>
              </w:rPr>
            </w:pPr>
          </w:p>
          <w:p w:rsidR="005B52FF" w:rsidRPr="00213414" w:rsidRDefault="005B52FF" w:rsidP="00213414">
            <w:pPr>
              <w:spacing w:after="0"/>
              <w:rPr>
                <w:rFonts w:ascii="Arial" w:hAnsi="Arial" w:cs="Arial"/>
                <w:bCs/>
                <w:color w:val="595959"/>
                <w:sz w:val="18"/>
                <w:szCs w:val="20"/>
              </w:rPr>
            </w:pPr>
            <w:r w:rsidRPr="00213414">
              <w:rPr>
                <w:rFonts w:ascii="Arial" w:hAnsi="Arial" w:cs="Arial"/>
                <w:bCs/>
                <w:color w:val="595959"/>
                <w:sz w:val="18"/>
                <w:szCs w:val="20"/>
              </w:rPr>
              <w:t>Whole-grain pita bread and hummus bean dip</w:t>
            </w:r>
          </w:p>
        </w:tc>
      </w:tr>
    </w:tbl>
    <w:p w:rsidR="005B52FF" w:rsidRPr="006171AA" w:rsidRDefault="005B52FF" w:rsidP="006171AA">
      <w:pPr>
        <w:spacing w:after="0"/>
      </w:pPr>
      <w:r>
        <w:rPr>
          <w:noProof/>
        </w:rPr>
        <w:pict>
          <v:shape id="Text Box 46" o:spid="_x0000_s1058" type="#_x0000_t202" style="position:absolute;margin-left:-34.5pt;margin-top:3.95pt;width:752.25pt;height:89.7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" filled="f" stroked="f" strokeweight=".5pt">
            <v:textbox>
              <w:txbxContent>
                <w:p w:rsidR="005B52FF" w:rsidRPr="00213414" w:rsidRDefault="005B52FF" w:rsidP="00CB57EA">
                  <w:pPr>
                    <w:spacing w:after="120"/>
                    <w:rPr>
                      <w:rFonts w:ascii="Arial" w:hAnsi="Arial" w:cs="Arial"/>
                      <w:color w:val="404040"/>
                      <w:sz w:val="8"/>
                      <w:szCs w:val="8"/>
                    </w:rPr>
                  </w:pPr>
                  <w:r w:rsidRPr="00213414">
                    <w:rPr>
                      <w:rFonts w:ascii="Arial" w:hAnsi="Arial" w:cs="Arial"/>
                      <w:color w:val="404040"/>
                      <w:sz w:val="8"/>
                      <w:szCs w:val="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rsidR="005B52FF" w:rsidRPr="00213414" w:rsidRDefault="005B52FF" w:rsidP="00CB57EA">
                  <w:pPr>
                    <w:spacing w:after="120" w:line="240" w:lineRule="auto"/>
                    <w:rPr>
                      <w:rFonts w:ascii="Arial" w:hAnsi="Arial" w:cs="Arial"/>
                      <w:color w:val="000000"/>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213414">
                    <w:rPr>
                      <w:rFonts w:ascii="Arial" w:hAnsi="Arial" w:cs="Arial"/>
                      <w:b/>
                      <w:color w:val="000000"/>
                      <w:sz w:val="10"/>
                      <w:szCs w:val="10"/>
                    </w:rPr>
                    <w:t xml:space="preserve">Children (age 12-24 months) are served whole milk. After 24 months, all children are served 1% milk. </w:t>
                  </w:r>
                </w:p>
                <w:p w:rsidR="005B52FF" w:rsidRPr="00213414" w:rsidRDefault="005B52FF" w:rsidP="00CB57EA">
                  <w:pPr>
                    <w:rPr>
                      <w:rFonts w:ascii="Arial" w:hAnsi="Arial" w:cs="Arial"/>
                      <w:color w:val="000000"/>
                      <w:sz w:val="10"/>
                      <w:szCs w:val="10"/>
                    </w:rPr>
                  </w:pPr>
                </w:p>
                <w:p w:rsidR="005B52FF" w:rsidRPr="00213414" w:rsidRDefault="005B52FF" w:rsidP="00CB57EA">
                  <w:pPr>
                    <w:rPr>
                      <w:rFonts w:ascii="Arial" w:hAnsi="Arial" w:cs="Arial"/>
                      <w:color w:val="000000"/>
                      <w:sz w:val="12"/>
                      <w:szCs w:val="14"/>
                    </w:rPr>
                  </w:pPr>
                </w:p>
              </w:txbxContent>
            </v:textbox>
          </v:shape>
        </w:pict>
      </w:r>
    </w:p>
    <w:sectPr w:rsidR="005B52FF" w:rsidRPr="006171AA" w:rsidSect="00D0219C">
      <w:headerReference w:type="even" r:id="rId6"/>
      <w:headerReference w:type="default" r:id="rId7"/>
      <w:headerReference w:type="first" r:id="rId8"/>
      <w:pgSz w:w="15840" w:h="12240" w:orient="landscape"/>
      <w:pgMar w:top="2448" w:right="1080" w:bottom="720" w:left="1080" w:header="72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2FF" w:rsidRDefault="005B52FF" w:rsidP="000E7045">
      <w:pPr>
        <w:spacing w:after="0" w:line="240" w:lineRule="auto"/>
      </w:pPr>
      <w:r>
        <w:separator/>
      </w:r>
    </w:p>
  </w:endnote>
  <w:endnote w:type="continuationSeparator" w:id="0">
    <w:p w:rsidR="005B52FF" w:rsidRDefault="005B52FF" w:rsidP="000E7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2FF" w:rsidRDefault="005B52FF" w:rsidP="000E7045">
      <w:pPr>
        <w:spacing w:after="0" w:line="240" w:lineRule="auto"/>
      </w:pPr>
      <w:r>
        <w:separator/>
      </w:r>
    </w:p>
  </w:footnote>
  <w:footnote w:type="continuationSeparator" w:id="0">
    <w:p w:rsidR="005B52FF" w:rsidRDefault="005B52FF" w:rsidP="000E70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2FF" w:rsidRDefault="005B52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2" o:spid="_x0000_s2049" type="#_x0000_t75" style="position:absolute;margin-left:0;margin-top:0;width:11in;height:612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2FF" w:rsidRPr="000E7045" w:rsidRDefault="005B52FF" w:rsidP="00D0219C">
    <w:pPr>
      <w:tabs>
        <w:tab w:val="left" w:pos="1240"/>
        <w:tab w:val="center" w:pos="6840"/>
        <w:tab w:val="left" w:pos="9540"/>
      </w:tabs>
      <w:spacing w:after="0"/>
      <w:rPr>
        <w:rFonts w:ascii="Arial" w:hAnsi="Arial" w:cs="Arial"/>
        <w:b/>
        <w:color w:val="FFFFFF"/>
        <w:sz w:val="42"/>
        <w:szCs w:val="4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margin-left:0;margin-top:0;width:792.7pt;height:612.7pt;z-index:-251657728;visibility:visible;mso-position-horizontal:left;mso-position-horizontal-relative:page;mso-position-vertical:top;mso-position-vertical-relative:page">
          <v:imagedata r:id="rId1" o:title=""/>
          <w10:wrap anchorx="page" anchory="page"/>
        </v:shape>
      </w:pict>
    </w:r>
    <w:r>
      <w:rPr>
        <w:rFonts w:ascii="Arial" w:hAnsi="Arial" w:cs="Arial"/>
        <w:b/>
        <w:color w:val="FFFFFF"/>
        <w:sz w:val="42"/>
        <w:szCs w:val="42"/>
      </w:rPr>
      <w:tab/>
      <w:t xml:space="preserve"> </w:t>
    </w:r>
    <w:r>
      <w:rPr>
        <w:rFonts w:ascii="Arial" w:hAnsi="Arial" w:cs="Arial"/>
        <w:b/>
        <w:color w:val="FFFFFF"/>
        <w:sz w:val="42"/>
        <w:szCs w:val="42"/>
      </w:rPr>
      <w:tab/>
    </w:r>
  </w:p>
  <w:p w:rsidR="005B52FF" w:rsidRDefault="005B52FF" w:rsidP="00DC082B">
    <w:pPr>
      <w:pStyle w:val="Header"/>
      <w:tabs>
        <w:tab w:val="clear" w:pos="4680"/>
        <w:tab w:val="clear" w:pos="9360"/>
        <w:tab w:val="left" w:pos="5489"/>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2FF" w:rsidRDefault="005B52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1" o:spid="_x0000_s2051" type="#_x0000_t75" style="position:absolute;margin-left:0;margin-top:0;width:11in;height:612pt;z-index:-251659776;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7045"/>
    <w:rsid w:val="00022BED"/>
    <w:rsid w:val="00032818"/>
    <w:rsid w:val="000363F1"/>
    <w:rsid w:val="00041539"/>
    <w:rsid w:val="00057A92"/>
    <w:rsid w:val="00065A83"/>
    <w:rsid w:val="0007237F"/>
    <w:rsid w:val="00083E1F"/>
    <w:rsid w:val="000905BC"/>
    <w:rsid w:val="00095B53"/>
    <w:rsid w:val="00096B83"/>
    <w:rsid w:val="000A130C"/>
    <w:rsid w:val="000A751F"/>
    <w:rsid w:val="000A776D"/>
    <w:rsid w:val="000B63C4"/>
    <w:rsid w:val="000C15F4"/>
    <w:rsid w:val="000D1A28"/>
    <w:rsid w:val="000D4B98"/>
    <w:rsid w:val="000D729D"/>
    <w:rsid w:val="000E7045"/>
    <w:rsid w:val="00100893"/>
    <w:rsid w:val="00102EF1"/>
    <w:rsid w:val="001439BE"/>
    <w:rsid w:val="00161D7D"/>
    <w:rsid w:val="0017109B"/>
    <w:rsid w:val="00174ADA"/>
    <w:rsid w:val="0018058D"/>
    <w:rsid w:val="001B042E"/>
    <w:rsid w:val="001D4766"/>
    <w:rsid w:val="001E288C"/>
    <w:rsid w:val="00213414"/>
    <w:rsid w:val="00237DE2"/>
    <w:rsid w:val="00260F54"/>
    <w:rsid w:val="0026367F"/>
    <w:rsid w:val="00266043"/>
    <w:rsid w:val="00283D29"/>
    <w:rsid w:val="002916D2"/>
    <w:rsid w:val="002B52A6"/>
    <w:rsid w:val="002C75C9"/>
    <w:rsid w:val="002D38AF"/>
    <w:rsid w:val="002D4F78"/>
    <w:rsid w:val="002E344C"/>
    <w:rsid w:val="002E6B9E"/>
    <w:rsid w:val="00303195"/>
    <w:rsid w:val="00324529"/>
    <w:rsid w:val="003264D5"/>
    <w:rsid w:val="003279C9"/>
    <w:rsid w:val="00330888"/>
    <w:rsid w:val="0034679C"/>
    <w:rsid w:val="00351B27"/>
    <w:rsid w:val="003553B6"/>
    <w:rsid w:val="0036645E"/>
    <w:rsid w:val="003759D7"/>
    <w:rsid w:val="003B5DEB"/>
    <w:rsid w:val="003C7543"/>
    <w:rsid w:val="003D2B92"/>
    <w:rsid w:val="003D621C"/>
    <w:rsid w:val="00412B0D"/>
    <w:rsid w:val="0041401C"/>
    <w:rsid w:val="00420DB8"/>
    <w:rsid w:val="00434246"/>
    <w:rsid w:val="004541D9"/>
    <w:rsid w:val="00462551"/>
    <w:rsid w:val="004A0186"/>
    <w:rsid w:val="004A57C7"/>
    <w:rsid w:val="004D49CD"/>
    <w:rsid w:val="00500CA8"/>
    <w:rsid w:val="0051685A"/>
    <w:rsid w:val="00516BA0"/>
    <w:rsid w:val="00516CBF"/>
    <w:rsid w:val="005209D5"/>
    <w:rsid w:val="00530372"/>
    <w:rsid w:val="00533872"/>
    <w:rsid w:val="00554010"/>
    <w:rsid w:val="0056217F"/>
    <w:rsid w:val="00570E8F"/>
    <w:rsid w:val="00574280"/>
    <w:rsid w:val="00576A44"/>
    <w:rsid w:val="00577823"/>
    <w:rsid w:val="00583AE9"/>
    <w:rsid w:val="005A2369"/>
    <w:rsid w:val="005A43F5"/>
    <w:rsid w:val="005B3382"/>
    <w:rsid w:val="005B52FF"/>
    <w:rsid w:val="005C6CD8"/>
    <w:rsid w:val="005D3B7E"/>
    <w:rsid w:val="005E075A"/>
    <w:rsid w:val="006138B7"/>
    <w:rsid w:val="00613EEA"/>
    <w:rsid w:val="006171AA"/>
    <w:rsid w:val="0062052F"/>
    <w:rsid w:val="00624BD8"/>
    <w:rsid w:val="00624C50"/>
    <w:rsid w:val="00645169"/>
    <w:rsid w:val="00647116"/>
    <w:rsid w:val="00650790"/>
    <w:rsid w:val="00661D7F"/>
    <w:rsid w:val="006715C1"/>
    <w:rsid w:val="00671871"/>
    <w:rsid w:val="006743B4"/>
    <w:rsid w:val="00684CA5"/>
    <w:rsid w:val="00697BAB"/>
    <w:rsid w:val="006C13F6"/>
    <w:rsid w:val="006C3B2B"/>
    <w:rsid w:val="006D35A1"/>
    <w:rsid w:val="006E3B79"/>
    <w:rsid w:val="006F3A00"/>
    <w:rsid w:val="006F6657"/>
    <w:rsid w:val="0072654C"/>
    <w:rsid w:val="00746287"/>
    <w:rsid w:val="00756FC3"/>
    <w:rsid w:val="00761EF1"/>
    <w:rsid w:val="00762313"/>
    <w:rsid w:val="00764D1C"/>
    <w:rsid w:val="007722BF"/>
    <w:rsid w:val="007760EA"/>
    <w:rsid w:val="0078240E"/>
    <w:rsid w:val="007A4B5F"/>
    <w:rsid w:val="007C5095"/>
    <w:rsid w:val="007C531A"/>
    <w:rsid w:val="007C5BAE"/>
    <w:rsid w:val="007D5615"/>
    <w:rsid w:val="007E258C"/>
    <w:rsid w:val="00804C0A"/>
    <w:rsid w:val="0081478A"/>
    <w:rsid w:val="00817069"/>
    <w:rsid w:val="00821906"/>
    <w:rsid w:val="008306EF"/>
    <w:rsid w:val="0083097C"/>
    <w:rsid w:val="008504A3"/>
    <w:rsid w:val="0085379B"/>
    <w:rsid w:val="0087781A"/>
    <w:rsid w:val="008778A7"/>
    <w:rsid w:val="00883BB8"/>
    <w:rsid w:val="0088587B"/>
    <w:rsid w:val="00885D6B"/>
    <w:rsid w:val="008926FF"/>
    <w:rsid w:val="008B426A"/>
    <w:rsid w:val="008B7DA7"/>
    <w:rsid w:val="008C5BCB"/>
    <w:rsid w:val="008C5C8C"/>
    <w:rsid w:val="008D01BA"/>
    <w:rsid w:val="008F7532"/>
    <w:rsid w:val="00900DC4"/>
    <w:rsid w:val="009046A5"/>
    <w:rsid w:val="0091310D"/>
    <w:rsid w:val="00920785"/>
    <w:rsid w:val="009414C7"/>
    <w:rsid w:val="009418C6"/>
    <w:rsid w:val="00941C70"/>
    <w:rsid w:val="0094412B"/>
    <w:rsid w:val="00952E5B"/>
    <w:rsid w:val="00955FB8"/>
    <w:rsid w:val="00960F5C"/>
    <w:rsid w:val="00965504"/>
    <w:rsid w:val="00971921"/>
    <w:rsid w:val="009776E0"/>
    <w:rsid w:val="00995138"/>
    <w:rsid w:val="00997C25"/>
    <w:rsid w:val="009A796A"/>
    <w:rsid w:val="009B2412"/>
    <w:rsid w:val="009B7ADC"/>
    <w:rsid w:val="009C1FD0"/>
    <w:rsid w:val="009C7502"/>
    <w:rsid w:val="009D44AB"/>
    <w:rsid w:val="009D7CD6"/>
    <w:rsid w:val="009F001E"/>
    <w:rsid w:val="00A02357"/>
    <w:rsid w:val="00A20CDD"/>
    <w:rsid w:val="00A42320"/>
    <w:rsid w:val="00A436B4"/>
    <w:rsid w:val="00A6690A"/>
    <w:rsid w:val="00A749A5"/>
    <w:rsid w:val="00A969E8"/>
    <w:rsid w:val="00AA5726"/>
    <w:rsid w:val="00AB52E4"/>
    <w:rsid w:val="00AC7CC6"/>
    <w:rsid w:val="00AD3C6E"/>
    <w:rsid w:val="00AD7F6A"/>
    <w:rsid w:val="00AE0D75"/>
    <w:rsid w:val="00AE1BDC"/>
    <w:rsid w:val="00AF3B41"/>
    <w:rsid w:val="00B07B88"/>
    <w:rsid w:val="00B510A0"/>
    <w:rsid w:val="00B57B30"/>
    <w:rsid w:val="00B631FD"/>
    <w:rsid w:val="00B64B89"/>
    <w:rsid w:val="00B66E5A"/>
    <w:rsid w:val="00B70D7D"/>
    <w:rsid w:val="00B72015"/>
    <w:rsid w:val="00B729B7"/>
    <w:rsid w:val="00B72AF8"/>
    <w:rsid w:val="00B77EF7"/>
    <w:rsid w:val="00B82B1F"/>
    <w:rsid w:val="00BA1F55"/>
    <w:rsid w:val="00BA264D"/>
    <w:rsid w:val="00BC2718"/>
    <w:rsid w:val="00BC6182"/>
    <w:rsid w:val="00BD0FF3"/>
    <w:rsid w:val="00BD15FF"/>
    <w:rsid w:val="00BD2AEC"/>
    <w:rsid w:val="00BD7786"/>
    <w:rsid w:val="00BE0596"/>
    <w:rsid w:val="00BE4E28"/>
    <w:rsid w:val="00BE63CF"/>
    <w:rsid w:val="00BE6852"/>
    <w:rsid w:val="00BE76AA"/>
    <w:rsid w:val="00BF5C13"/>
    <w:rsid w:val="00C00869"/>
    <w:rsid w:val="00C10E88"/>
    <w:rsid w:val="00C170F5"/>
    <w:rsid w:val="00C172AE"/>
    <w:rsid w:val="00C172AF"/>
    <w:rsid w:val="00C1750B"/>
    <w:rsid w:val="00C232AE"/>
    <w:rsid w:val="00C601E5"/>
    <w:rsid w:val="00C63968"/>
    <w:rsid w:val="00C70069"/>
    <w:rsid w:val="00C87898"/>
    <w:rsid w:val="00C96BE1"/>
    <w:rsid w:val="00CB0B84"/>
    <w:rsid w:val="00CB57EA"/>
    <w:rsid w:val="00CC66CB"/>
    <w:rsid w:val="00CD04D6"/>
    <w:rsid w:val="00CF3CD0"/>
    <w:rsid w:val="00CF5B59"/>
    <w:rsid w:val="00CF792D"/>
    <w:rsid w:val="00D0219C"/>
    <w:rsid w:val="00D068F7"/>
    <w:rsid w:val="00D16FA7"/>
    <w:rsid w:val="00D328A6"/>
    <w:rsid w:val="00D47EC7"/>
    <w:rsid w:val="00D97DFC"/>
    <w:rsid w:val="00DC082B"/>
    <w:rsid w:val="00DC4F70"/>
    <w:rsid w:val="00DC5A34"/>
    <w:rsid w:val="00DD50EF"/>
    <w:rsid w:val="00DF4BA7"/>
    <w:rsid w:val="00DF7C4F"/>
    <w:rsid w:val="00E01B04"/>
    <w:rsid w:val="00E11210"/>
    <w:rsid w:val="00E12231"/>
    <w:rsid w:val="00E15B89"/>
    <w:rsid w:val="00E22056"/>
    <w:rsid w:val="00E32934"/>
    <w:rsid w:val="00E37BEA"/>
    <w:rsid w:val="00E41488"/>
    <w:rsid w:val="00E44367"/>
    <w:rsid w:val="00E44450"/>
    <w:rsid w:val="00E45E2D"/>
    <w:rsid w:val="00E5070B"/>
    <w:rsid w:val="00E60F52"/>
    <w:rsid w:val="00E61283"/>
    <w:rsid w:val="00E62007"/>
    <w:rsid w:val="00E76E0F"/>
    <w:rsid w:val="00E801ED"/>
    <w:rsid w:val="00E95049"/>
    <w:rsid w:val="00E96218"/>
    <w:rsid w:val="00EA573D"/>
    <w:rsid w:val="00EC2468"/>
    <w:rsid w:val="00F1215A"/>
    <w:rsid w:val="00F168ED"/>
    <w:rsid w:val="00F314D1"/>
    <w:rsid w:val="00F54590"/>
    <w:rsid w:val="00F5629D"/>
    <w:rsid w:val="00F57D70"/>
    <w:rsid w:val="00F86ED4"/>
    <w:rsid w:val="00F94ED8"/>
    <w:rsid w:val="00FA3E81"/>
    <w:rsid w:val="00FB31E1"/>
    <w:rsid w:val="00FB57C7"/>
    <w:rsid w:val="00FC281A"/>
    <w:rsid w:val="00FC7C74"/>
    <w:rsid w:val="00FD0CDB"/>
    <w:rsid w:val="00FD5211"/>
    <w:rsid w:val="00FE496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F7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704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7045"/>
    <w:rPr>
      <w:rFonts w:cs="Times New Roman"/>
    </w:rPr>
  </w:style>
  <w:style w:type="paragraph" w:styleId="Footer">
    <w:name w:val="footer"/>
    <w:basedOn w:val="Normal"/>
    <w:link w:val="FooterChar"/>
    <w:uiPriority w:val="99"/>
    <w:rsid w:val="000E704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E7045"/>
    <w:rPr>
      <w:rFonts w:cs="Times New Roman"/>
    </w:rPr>
  </w:style>
  <w:style w:type="table" w:styleId="TableGrid">
    <w:name w:val="Table Grid"/>
    <w:basedOn w:val="TableNormal"/>
    <w:uiPriority w:val="99"/>
    <w:rsid w:val="008B7D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D1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1A28"/>
    <w:rPr>
      <w:rFonts w:ascii="Tahoma" w:hAnsi="Tahoma" w:cs="Tahoma"/>
      <w:sz w:val="16"/>
      <w:szCs w:val="16"/>
    </w:rPr>
  </w:style>
  <w:style w:type="character" w:styleId="CommentReference">
    <w:name w:val="annotation reference"/>
    <w:basedOn w:val="DefaultParagraphFont"/>
    <w:uiPriority w:val="99"/>
    <w:semiHidden/>
    <w:rsid w:val="006F6657"/>
    <w:rPr>
      <w:rFonts w:cs="Times New Roman"/>
      <w:sz w:val="16"/>
      <w:szCs w:val="16"/>
    </w:rPr>
  </w:style>
  <w:style w:type="paragraph" w:styleId="CommentText">
    <w:name w:val="annotation text"/>
    <w:basedOn w:val="Normal"/>
    <w:link w:val="CommentTextChar"/>
    <w:uiPriority w:val="99"/>
    <w:semiHidden/>
    <w:rsid w:val="006F665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F6657"/>
    <w:rPr>
      <w:rFonts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1096</Words>
  <Characters>6251</Characters>
  <Application>Microsoft Office Outlook</Application>
  <DocSecurity>0</DocSecurity>
  <Lines>0</Lines>
  <Paragraphs>0</Paragraphs>
  <ScaleCrop>false</ScaleCrop>
  <Company>Knowledge Universe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dc:title>
  <dc:subject/>
  <dc:creator>Richmond, Laurie</dc:creator>
  <cp:keywords/>
  <dc:description/>
  <cp:lastModifiedBy>Information Technology</cp:lastModifiedBy>
  <cp:revision>2</cp:revision>
  <cp:lastPrinted>2016-05-04T00:29:00Z</cp:lastPrinted>
  <dcterms:created xsi:type="dcterms:W3CDTF">2016-05-18T21:55:00Z</dcterms:created>
  <dcterms:modified xsi:type="dcterms:W3CDTF">2016-05-18T21:55:00Z</dcterms:modified>
</cp:coreProperties>
</file>